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E34" w:rsidRPr="00AC7EEE" w:rsidRDefault="00F42E34" w:rsidP="00291631">
      <w:pPr>
        <w:rPr>
          <w:sz w:val="28"/>
          <w:szCs w:val="28"/>
          <w:lang w:val="uk-UA"/>
        </w:rPr>
      </w:pPr>
      <w:r w:rsidRPr="00A129BE">
        <w:rPr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82.5pt;height:24.75pt">
            <v:shadow on="t" opacity="52429f"/>
            <v:textpath style="font-family:&quot;Arial Black&quot;;font-size:18pt;font-style:italic;v-text-kern:t" trim="t" fitpath="t" string="Тема. Луки  –  природне угруповання."/>
          </v:shape>
        </w:pict>
      </w:r>
    </w:p>
    <w:p w:rsidR="00F42E34" w:rsidRPr="00AC7EEE" w:rsidRDefault="00F42E34" w:rsidP="003358E6">
      <w:pPr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 w:eastAsia="uk-UA"/>
        </w:rPr>
      </w:pPr>
      <w:r w:rsidRPr="00AC7EEE">
        <w:rPr>
          <w:b/>
          <w:sz w:val="28"/>
          <w:szCs w:val="28"/>
          <w:lang w:val="uk-UA"/>
        </w:rPr>
        <w:t>Мета: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  <w:lang w:eastAsia="uk-UA"/>
        </w:rPr>
        <w:t>продовжувати формувати поняття про природу України і рід</w:t>
      </w:r>
      <w:r w:rsidRPr="00AC7EEE">
        <w:rPr>
          <w:sz w:val="28"/>
          <w:szCs w:val="28"/>
          <w:lang w:eastAsia="uk-UA"/>
        </w:rPr>
        <w:softHyphen/>
        <w:t>ного краю, про природні угруповання; сформувати поняття </w:t>
      </w:r>
      <w:r w:rsidRPr="00AC7EEE">
        <w:rPr>
          <w:i/>
          <w:iCs/>
          <w:sz w:val="28"/>
          <w:szCs w:val="28"/>
          <w:lang w:eastAsia="uk-UA"/>
        </w:rPr>
        <w:t>луки — при</w:t>
      </w:r>
      <w:r w:rsidRPr="00AC7EEE">
        <w:rPr>
          <w:i/>
          <w:iCs/>
          <w:sz w:val="28"/>
          <w:szCs w:val="28"/>
          <w:lang w:eastAsia="uk-UA"/>
        </w:rPr>
        <w:softHyphen/>
        <w:t>родне угруповання; </w:t>
      </w:r>
      <w:r w:rsidRPr="00AC7EEE">
        <w:rPr>
          <w:sz w:val="28"/>
          <w:szCs w:val="28"/>
          <w:lang w:val="uk-UA"/>
        </w:rPr>
        <w:t xml:space="preserve">поняття про тваринний і рослинний світ луків; ознайомити дітей з видами луків;   пояснити, яке значення луків сільськогосподарській діяльності; </w:t>
      </w:r>
      <w:r w:rsidRPr="00AC7EEE">
        <w:rPr>
          <w:sz w:val="28"/>
          <w:szCs w:val="28"/>
          <w:lang w:eastAsia="uk-UA"/>
        </w:rPr>
        <w:t>продовжувати формувати практичні навички роботи із ,зошитом; розвивати пізнавальну</w:t>
      </w:r>
      <w:r w:rsidRPr="00AC7EEE">
        <w:rPr>
          <w:sz w:val="28"/>
          <w:szCs w:val="28"/>
          <w:lang w:val="uk-UA" w:eastAsia="uk-UA"/>
        </w:rPr>
        <w:t xml:space="preserve"> </w:t>
      </w:r>
      <w:r w:rsidRPr="00AC7EEE">
        <w:rPr>
          <w:sz w:val="28"/>
          <w:szCs w:val="28"/>
          <w:lang w:eastAsia="uk-UA"/>
        </w:rPr>
        <w:t>активність, спостережливість, уміння логічно мислити, встановлювати причинно-наслідкові зв'язки;</w:t>
      </w:r>
      <w:r w:rsidRPr="00AC7EEE">
        <w:rPr>
          <w:sz w:val="28"/>
          <w:szCs w:val="28"/>
          <w:lang w:val="uk-UA"/>
        </w:rPr>
        <w:t xml:space="preserve"> виховувати естетичні почуття, бережне ставлення до природи, </w:t>
      </w:r>
      <w:r w:rsidRPr="00AC7EEE">
        <w:rPr>
          <w:sz w:val="28"/>
          <w:szCs w:val="28"/>
          <w:lang w:eastAsia="uk-UA"/>
        </w:rPr>
        <w:t>любов до рідного краю.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Обладнання:</w:t>
      </w:r>
      <w:r w:rsidRPr="00AC7EEE">
        <w:rPr>
          <w:sz w:val="28"/>
          <w:szCs w:val="28"/>
          <w:lang w:val="uk-UA"/>
        </w:rPr>
        <w:t xml:space="preserve"> ребуси, картки з назвами пошукових груп, </w:t>
      </w:r>
      <w:r w:rsidRPr="00AC7EEE">
        <w:rPr>
          <w:sz w:val="28"/>
          <w:szCs w:val="28"/>
          <w:lang w:eastAsia="uk-UA"/>
        </w:rPr>
        <w:t>фотокартки та малюнки із зображенням тварин</w:t>
      </w:r>
      <w:r w:rsidRPr="00AC7EEE">
        <w:rPr>
          <w:sz w:val="28"/>
          <w:szCs w:val="28"/>
          <w:lang w:val="uk-UA" w:eastAsia="uk-UA"/>
        </w:rPr>
        <w:t xml:space="preserve">, </w:t>
      </w:r>
      <w:r w:rsidRPr="00AC7EEE">
        <w:rPr>
          <w:sz w:val="28"/>
          <w:szCs w:val="28"/>
          <w:lang w:eastAsia="uk-UA"/>
        </w:rPr>
        <w:t>комах</w:t>
      </w:r>
      <w:r w:rsidRPr="00AC7EEE">
        <w:rPr>
          <w:sz w:val="28"/>
          <w:szCs w:val="28"/>
          <w:lang w:val="uk-UA" w:eastAsia="uk-UA"/>
        </w:rPr>
        <w:t xml:space="preserve"> луків, </w:t>
      </w:r>
      <w:r w:rsidRPr="00AC7EEE">
        <w:rPr>
          <w:sz w:val="28"/>
          <w:szCs w:val="28"/>
          <w:lang w:val="uk-UA"/>
        </w:rPr>
        <w:t>мультимедійна презентація «Луки  –  природне угруповання».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 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center"/>
        <w:rPr>
          <w:b/>
          <w:i/>
          <w:sz w:val="28"/>
          <w:szCs w:val="28"/>
          <w:lang w:val="uk-UA"/>
        </w:rPr>
      </w:pPr>
      <w:r w:rsidRPr="00A129BE">
        <w:rPr>
          <w:b/>
          <w:i/>
          <w:sz w:val="28"/>
          <w:szCs w:val="28"/>
          <w:lang w:val="uk-UA"/>
        </w:rPr>
        <w:pict>
          <v:shape id="_x0000_i1027" type="#_x0000_t136" style="width:96pt;height:18pt">
            <v:shadow on="t" opacity="52429f"/>
            <v:textpath style="font-family:&quot;Arial Black&quot;;font-size:18pt;font-style:italic;v-text-kern:t" trim="t" fitpath="t" string="Хід уроку"/>
          </v:shape>
        </w:pic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І. Організаційна частина.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2.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Вчитель.</w:t>
      </w:r>
      <w:r w:rsidRPr="00AC7EEE">
        <w:rPr>
          <w:sz w:val="28"/>
          <w:szCs w:val="28"/>
          <w:lang w:val="uk-UA"/>
        </w:rPr>
        <w:t xml:space="preserve">  Шановні гості! Вітаю вас на каналі « Я і Україна».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Дозвольте сьогодні запросити вас  перегляд телепередач каналу «4- В класу».</w:t>
      </w:r>
      <w:r w:rsidRPr="00AC7EEE">
        <w:rPr>
          <w:sz w:val="28"/>
          <w:szCs w:val="28"/>
          <w:lang w:val="en-US"/>
        </w:rPr>
        <w:t xml:space="preserve"> </w:t>
      </w:r>
      <w:r w:rsidRPr="00AC7EEE">
        <w:rPr>
          <w:sz w:val="28"/>
          <w:szCs w:val="28"/>
          <w:lang w:val="uk-UA"/>
        </w:rPr>
        <w:t>Учасниками   та ведучими будуть наші учні.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3.</w:t>
      </w:r>
    </w:p>
    <w:p w:rsidR="00F42E34" w:rsidRPr="00AC7EEE" w:rsidRDefault="00F42E34" w:rsidP="005544DC">
      <w:pPr>
        <w:pStyle w:val="ListParagraph"/>
        <w:numPr>
          <w:ilvl w:val="0"/>
          <w:numId w:val="13"/>
        </w:numPr>
        <w:jc w:val="both"/>
        <w:rPr>
          <w:b/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До вашої уваги телепередачі ( </w:t>
      </w:r>
      <w:r w:rsidRPr="00AC7EEE">
        <w:rPr>
          <w:i/>
          <w:sz w:val="28"/>
          <w:szCs w:val="28"/>
          <w:lang w:val="uk-UA"/>
        </w:rPr>
        <w:t>запис зроблено на дошці</w:t>
      </w:r>
      <w:r w:rsidRPr="00AC7EEE">
        <w:rPr>
          <w:sz w:val="28"/>
          <w:szCs w:val="28"/>
          <w:lang w:val="uk-UA"/>
        </w:rPr>
        <w:t>):</w:t>
      </w:r>
    </w:p>
    <w:p w:rsidR="00F42E34" w:rsidRPr="00AC7EEE" w:rsidRDefault="00F42E34" w:rsidP="005544DC">
      <w:pPr>
        <w:numPr>
          <w:ilvl w:val="0"/>
          <w:numId w:val="22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« Прогноз погоди на сьогодні»</w:t>
      </w:r>
    </w:p>
    <w:p w:rsidR="00F42E34" w:rsidRPr="00AC7EEE" w:rsidRDefault="00F42E34" w:rsidP="005544DC">
      <w:pPr>
        <w:numPr>
          <w:ilvl w:val="0"/>
          <w:numId w:val="22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Прес-конференція «Природні угруповання рідного краю»</w:t>
      </w:r>
    </w:p>
    <w:p w:rsidR="00F42E34" w:rsidRPr="00AC7EEE" w:rsidRDefault="00F42E34" w:rsidP="005544DC">
      <w:pPr>
        <w:numPr>
          <w:ilvl w:val="0"/>
          <w:numId w:val="22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Пряма трансляція засідання пошукових груп науково-</w:t>
      </w: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 xml:space="preserve">          дослідницького інституту.</w:t>
      </w:r>
    </w:p>
    <w:p w:rsidR="00F42E34" w:rsidRPr="00AC7EEE" w:rsidRDefault="00F42E34" w:rsidP="005544DC">
      <w:pPr>
        <w:pStyle w:val="ListParagraph"/>
        <w:numPr>
          <w:ilvl w:val="0"/>
          <w:numId w:val="13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Оскільки день сьогодні незвичайний, то рекламні паузи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будуть замінені рубрикою « Відгадай загадки», « Пограй у гру», хвилинкою - цікавинкою та фізкультхвилинкою.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ІІ. Підсумок фенологічних спостережень.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4, 5, 6.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Вчитель</w:t>
      </w:r>
      <w:r w:rsidRPr="00AC7EEE">
        <w:rPr>
          <w:sz w:val="28"/>
          <w:szCs w:val="28"/>
          <w:lang w:val="uk-UA"/>
        </w:rPr>
        <w:t>. В ефірі програма «</w:t>
      </w:r>
      <w:r w:rsidRPr="00AC7EEE">
        <w:rPr>
          <w:b/>
          <w:sz w:val="28"/>
          <w:szCs w:val="28"/>
          <w:lang w:val="uk-UA"/>
        </w:rPr>
        <w:t xml:space="preserve"> Прогноз погоди на сьогодні», </w:t>
      </w:r>
      <w:r w:rsidRPr="00AC7EEE">
        <w:rPr>
          <w:sz w:val="28"/>
          <w:szCs w:val="28"/>
          <w:lang w:val="uk-UA"/>
        </w:rPr>
        <w:t>з яким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 вас ознайомить… (вчитель називає прізвище та ім’</w:t>
      </w:r>
      <w:r w:rsidRPr="00AC7EEE">
        <w:rPr>
          <w:sz w:val="28"/>
          <w:szCs w:val="28"/>
        </w:rPr>
        <w:t xml:space="preserve">я </w:t>
      </w:r>
      <w:r w:rsidRPr="00AC7EEE">
        <w:rPr>
          <w:sz w:val="28"/>
          <w:szCs w:val="28"/>
          <w:lang w:val="uk-UA"/>
        </w:rPr>
        <w:t>учня).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Учень</w:t>
      </w:r>
      <w:r w:rsidRPr="00AC7EEE">
        <w:rPr>
          <w:sz w:val="28"/>
          <w:szCs w:val="28"/>
          <w:lang w:val="uk-UA"/>
        </w:rPr>
        <w:t>. Добрий день! Сьогодні  у Львові…..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Вчитель</w:t>
      </w:r>
      <w:r w:rsidRPr="00AC7EEE">
        <w:rPr>
          <w:sz w:val="28"/>
          <w:szCs w:val="28"/>
          <w:lang w:val="uk-UA"/>
        </w:rPr>
        <w:t>. Дякуємо за цікаву інформацію.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ІІІ. Перевірка домашнього завдання 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7.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Вчитель</w:t>
      </w:r>
      <w:r w:rsidRPr="00AC7EEE">
        <w:rPr>
          <w:sz w:val="28"/>
          <w:szCs w:val="28"/>
          <w:lang w:val="uk-UA"/>
        </w:rPr>
        <w:t>. Продовжуємо трансляцію телепередач каналу « 4 класу».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                До вашої уваги прес-конференція з участю знавців    природних угруповань рідного краю</w:t>
      </w:r>
      <w:r w:rsidRPr="00AC7EEE">
        <w:rPr>
          <w:sz w:val="28"/>
          <w:szCs w:val="28"/>
          <w:lang w:val="uk-UA"/>
        </w:rPr>
        <w:t xml:space="preserve">. До мікрофонів         запрошуємо </w:t>
      </w:r>
      <w:r w:rsidRPr="00AC7EEE">
        <w:rPr>
          <w:i/>
          <w:sz w:val="28"/>
          <w:szCs w:val="28"/>
          <w:lang w:val="uk-UA"/>
        </w:rPr>
        <w:t xml:space="preserve">…( 4 учні ) </w:t>
      </w:r>
      <w:r w:rsidRPr="00AC7EEE">
        <w:rPr>
          <w:sz w:val="28"/>
          <w:szCs w:val="28"/>
          <w:lang w:val="uk-UA"/>
        </w:rPr>
        <w:t xml:space="preserve"> А вас, шановні журналісти,   просимо активно ставити запитання учасникам прес-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конференції.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i/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Запитання: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На які групи поділяють живі організми у природному угрупованні?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Я хотів би почути про організми-споживачі.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Що ви можете розповісти про організми-перетворювачі?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Як у природному угрупованні пов’</w:t>
      </w:r>
      <w:r w:rsidRPr="00AC7EEE">
        <w:rPr>
          <w:sz w:val="28"/>
          <w:szCs w:val="28"/>
        </w:rPr>
        <w:t>язані</w:t>
      </w:r>
      <w:r w:rsidRPr="00AC7EEE">
        <w:rPr>
          <w:sz w:val="28"/>
          <w:szCs w:val="28"/>
          <w:lang w:val="uk-UA"/>
        </w:rPr>
        <w:t xml:space="preserve"> між собою живі організми?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Які природні угруповання є в нашій місцевості?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Доведіть, що ліс є природним угрупованням.</w:t>
      </w:r>
    </w:p>
    <w:p w:rsidR="00F42E34" w:rsidRPr="00AC7EEE" w:rsidRDefault="00F42E34" w:rsidP="005544DC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Назвіть приклади ланцюгів живлення, що існують в лісі.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Вчитель. Щиро дякуємо гостям та журналістам прес-конференції. 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А за змістовні чіткі відповіді ви отримуєте бали.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(</w:t>
      </w:r>
      <w:r w:rsidRPr="00AC7EEE">
        <w:rPr>
          <w:i/>
          <w:sz w:val="28"/>
          <w:szCs w:val="28"/>
          <w:lang w:val="uk-UA"/>
        </w:rPr>
        <w:t>оцінювання відповідей учнів</w:t>
      </w:r>
      <w:r w:rsidRPr="00AC7EEE">
        <w:rPr>
          <w:sz w:val="28"/>
          <w:szCs w:val="28"/>
          <w:lang w:val="uk-UA"/>
        </w:rPr>
        <w:t>).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8.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shd w:val="clear" w:color="auto" w:fill="FFFFFF"/>
          <w:lang w:val="uk-UA"/>
        </w:rPr>
      </w:pPr>
      <w:r w:rsidRPr="00AC7EEE">
        <w:rPr>
          <w:b/>
          <w:sz w:val="28"/>
          <w:szCs w:val="28"/>
          <w:shd w:val="clear" w:color="auto" w:fill="FFFFFF"/>
        </w:rPr>
        <w:t>Гра «Додай слово»</w:t>
      </w:r>
    </w:p>
    <w:p w:rsidR="00F42E34" w:rsidRPr="00AC7EEE" w:rsidRDefault="00F42E34" w:rsidP="005544DC">
      <w:pPr>
        <w:jc w:val="both"/>
        <w:rPr>
          <w:sz w:val="28"/>
          <w:szCs w:val="28"/>
          <w:lang w:val="uk-UA" w:eastAsia="uk-UA"/>
        </w:rPr>
      </w:pPr>
    </w:p>
    <w:p w:rsidR="00F42E34" w:rsidRPr="00AC7EEE" w:rsidRDefault="00F42E34" w:rsidP="005544DC">
      <w:pPr>
        <w:shd w:val="clear" w:color="auto" w:fill="FFFFFF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– природне … (багатство)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– зелена … (аптека)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– домівка … (для тварин)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– фабрика … (кисню)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– комора … (ягід і грибів)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очищає … (повітря)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дає … (будівельні матеріали)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затримує … (вітри)</w:t>
      </w:r>
    </w:p>
    <w:p w:rsidR="00F42E34" w:rsidRPr="00AC7EEE" w:rsidRDefault="00F42E34" w:rsidP="005544DC">
      <w:pPr>
        <w:shd w:val="clear" w:color="auto" w:fill="FFFFFF"/>
        <w:spacing w:after="100"/>
        <w:jc w:val="both"/>
        <w:rPr>
          <w:sz w:val="28"/>
          <w:szCs w:val="28"/>
          <w:lang w:eastAsia="uk-UA"/>
        </w:rPr>
      </w:pPr>
      <w:r w:rsidRPr="00AC7EEE">
        <w:rPr>
          <w:sz w:val="28"/>
          <w:szCs w:val="28"/>
          <w:lang w:eastAsia="uk-UA"/>
        </w:rPr>
        <w:t>Ліс охороняє … (ґрунти)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9.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 Далі в програмі рубрика « Розгадай  кросворд».</w:t>
      </w:r>
    </w:p>
    <w:p w:rsidR="00F42E34" w:rsidRPr="00AC7EEE" w:rsidRDefault="00F42E34" w:rsidP="005544DC">
      <w:pPr>
        <w:pStyle w:val="ListParagraph"/>
        <w:ind w:left="435"/>
        <w:jc w:val="both"/>
        <w:rPr>
          <w:b/>
          <w:sz w:val="28"/>
          <w:szCs w:val="28"/>
          <w:lang w:val="uk-UA"/>
        </w:rPr>
      </w:pPr>
    </w:p>
    <w:tbl>
      <w:tblPr>
        <w:tblW w:w="0" w:type="auto"/>
        <w:tblInd w:w="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7"/>
        <w:gridCol w:w="647"/>
        <w:gridCol w:w="567"/>
        <w:gridCol w:w="851"/>
        <w:gridCol w:w="847"/>
        <w:gridCol w:w="728"/>
        <w:gridCol w:w="728"/>
      </w:tblGrid>
      <w:tr w:rsidR="00F42E34" w:rsidRPr="00AC7EEE" w:rsidTr="004409CC">
        <w:trPr>
          <w:trHeight w:val="380"/>
        </w:trPr>
        <w:tc>
          <w:tcPr>
            <w:tcW w:w="727" w:type="dxa"/>
          </w:tcPr>
          <w:p w:rsidR="00F42E34" w:rsidRPr="004409CC" w:rsidRDefault="00F42E34" w:rsidP="004409CC">
            <w:pPr>
              <w:jc w:val="both"/>
              <w:rPr>
                <w:b/>
                <w:sz w:val="28"/>
                <w:szCs w:val="28"/>
                <w:lang w:val="uk-UA"/>
              </w:rPr>
            </w:pPr>
            <w:r w:rsidRPr="004409CC">
              <w:rPr>
                <w:b/>
                <w:sz w:val="28"/>
                <w:szCs w:val="28"/>
                <w:lang w:val="uk-UA"/>
              </w:rPr>
              <w:t>1.</w:t>
            </w:r>
          </w:p>
        </w:tc>
        <w:tc>
          <w:tcPr>
            <w:tcW w:w="647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567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51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47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28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tbl>
      <w:tblPr>
        <w:tblpPr w:leftFromText="180" w:rightFromText="180" w:vertAnchor="text" w:horzAnchor="page" w:tblpX="3654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5"/>
        <w:gridCol w:w="883"/>
        <w:gridCol w:w="795"/>
      </w:tblGrid>
      <w:tr w:rsidR="00F42E34" w:rsidRPr="00AC7EEE" w:rsidTr="004409CC">
        <w:trPr>
          <w:trHeight w:val="472"/>
        </w:trPr>
        <w:tc>
          <w:tcPr>
            <w:tcW w:w="815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  <w:r w:rsidRPr="004409CC">
              <w:rPr>
                <w:b/>
                <w:sz w:val="28"/>
                <w:szCs w:val="28"/>
                <w:lang w:val="uk-UA"/>
              </w:rPr>
              <w:t xml:space="preserve"> 2.</w:t>
            </w:r>
          </w:p>
        </w:tc>
        <w:tc>
          <w:tcPr>
            <w:tcW w:w="883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95" w:type="dxa"/>
          </w:tcPr>
          <w:p w:rsidR="00F42E34" w:rsidRPr="004409CC" w:rsidRDefault="00F42E34" w:rsidP="004409CC">
            <w:pPr>
              <w:pStyle w:val="ListParagraph"/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F42E34" w:rsidRPr="00AC7EEE" w:rsidRDefault="00F42E34" w:rsidP="005544DC">
      <w:pPr>
        <w:pStyle w:val="ListParagraph"/>
        <w:ind w:left="435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                          </w:t>
      </w:r>
    </w:p>
    <w:tbl>
      <w:tblPr>
        <w:tblpPr w:leftFromText="180" w:rightFromText="180" w:vertAnchor="text" w:horzAnchor="page" w:tblpX="3677" w:tblpY="1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17"/>
        <w:gridCol w:w="742"/>
        <w:gridCol w:w="758"/>
      </w:tblGrid>
      <w:tr w:rsidR="00F42E34" w:rsidRPr="00AC7EEE" w:rsidTr="004409CC">
        <w:trPr>
          <w:trHeight w:val="499"/>
        </w:trPr>
        <w:tc>
          <w:tcPr>
            <w:tcW w:w="851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  <w:r w:rsidRPr="004409CC">
              <w:rPr>
                <w:b/>
                <w:sz w:val="28"/>
                <w:szCs w:val="28"/>
                <w:lang w:val="uk-UA"/>
              </w:rPr>
              <w:t>3.</w:t>
            </w:r>
          </w:p>
        </w:tc>
        <w:tc>
          <w:tcPr>
            <w:tcW w:w="817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42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58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tbl>
      <w:tblPr>
        <w:tblpPr w:leftFromText="180" w:rightFromText="180" w:vertAnchor="text" w:horzAnchor="page" w:tblpX="3468" w:tblpY="2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4"/>
        <w:gridCol w:w="745"/>
        <w:gridCol w:w="761"/>
        <w:gridCol w:w="831"/>
      </w:tblGrid>
      <w:tr w:rsidR="00F42E34" w:rsidRPr="00AC7EEE" w:rsidTr="004409CC">
        <w:trPr>
          <w:trHeight w:val="491"/>
        </w:trPr>
        <w:tc>
          <w:tcPr>
            <w:tcW w:w="1064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  <w:r w:rsidRPr="004409CC">
              <w:rPr>
                <w:b/>
                <w:sz w:val="28"/>
                <w:szCs w:val="28"/>
                <w:lang w:val="uk-UA"/>
              </w:rPr>
              <w:t>4.</w:t>
            </w:r>
          </w:p>
        </w:tc>
        <w:tc>
          <w:tcPr>
            <w:tcW w:w="745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761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831" w:type="dxa"/>
          </w:tcPr>
          <w:p w:rsidR="00F42E34" w:rsidRPr="004409CC" w:rsidRDefault="00F42E34" w:rsidP="004409CC">
            <w:pPr>
              <w:pStyle w:val="ListParagraph"/>
              <w:tabs>
                <w:tab w:val="left" w:pos="2423"/>
              </w:tabs>
              <w:ind w:left="0"/>
              <w:jc w:val="both"/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F42E34" w:rsidRPr="00AC7EEE" w:rsidRDefault="00F42E34" w:rsidP="005544DC">
      <w:pPr>
        <w:pStyle w:val="ListParagraph"/>
        <w:tabs>
          <w:tab w:val="left" w:pos="2423"/>
        </w:tabs>
        <w:ind w:left="435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        </w:t>
      </w:r>
      <w:r w:rsidRPr="00AC7EEE">
        <w:rPr>
          <w:b/>
          <w:sz w:val="28"/>
          <w:szCs w:val="28"/>
          <w:lang w:val="uk-UA"/>
        </w:rPr>
        <w:tab/>
      </w:r>
    </w:p>
    <w:p w:rsidR="00F42E34" w:rsidRPr="00AC7EEE" w:rsidRDefault="00F42E34" w:rsidP="005544DC">
      <w:pPr>
        <w:pStyle w:val="ListParagraph"/>
        <w:tabs>
          <w:tab w:val="left" w:pos="2423"/>
        </w:tabs>
        <w:ind w:left="435"/>
        <w:jc w:val="both"/>
        <w:rPr>
          <w:b/>
          <w:sz w:val="28"/>
          <w:szCs w:val="28"/>
          <w:lang w:val="uk-UA"/>
        </w:rPr>
      </w:pP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</w:p>
    <w:p w:rsidR="00F42E34" w:rsidRPr="00AC7EEE" w:rsidRDefault="00F42E34" w:rsidP="00C97D61">
      <w:pPr>
        <w:pStyle w:val="ListParagraph"/>
        <w:numPr>
          <w:ilvl w:val="0"/>
          <w:numId w:val="8"/>
        </w:numPr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>В мене довгий хоботок,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sz w:val="28"/>
          <w:szCs w:val="28"/>
        </w:rPr>
        <w:br/>
      </w:r>
      <w:r w:rsidRPr="00AC7EEE">
        <w:rPr>
          <w:sz w:val="28"/>
          <w:szCs w:val="28"/>
          <w:shd w:val="clear" w:color="auto" w:fill="FFFFFF"/>
        </w:rPr>
        <w:t>З квіт</w:t>
      </w:r>
      <w:r w:rsidRPr="00AC7EEE">
        <w:rPr>
          <w:sz w:val="28"/>
          <w:szCs w:val="28"/>
          <w:shd w:val="clear" w:color="auto" w:fill="FFFFFF"/>
          <w:lang w:val="uk-UA"/>
        </w:rPr>
        <w:t>ів</w:t>
      </w:r>
      <w:r w:rsidRPr="00AC7EEE">
        <w:rPr>
          <w:sz w:val="28"/>
          <w:szCs w:val="28"/>
          <w:shd w:val="clear" w:color="auto" w:fill="FFFFFF"/>
        </w:rPr>
        <w:t xml:space="preserve"> збираю </w:t>
      </w:r>
      <w:r w:rsidRPr="00AC7EEE">
        <w:rPr>
          <w:sz w:val="28"/>
          <w:szCs w:val="28"/>
          <w:shd w:val="clear" w:color="auto" w:fill="FFFFFF"/>
          <w:lang w:val="uk-UA"/>
        </w:rPr>
        <w:t>я</w:t>
      </w:r>
      <w:r w:rsidRPr="00AC7EEE">
        <w:rPr>
          <w:sz w:val="28"/>
          <w:szCs w:val="28"/>
          <w:shd w:val="clear" w:color="auto" w:fill="FFFFFF"/>
        </w:rPr>
        <w:t xml:space="preserve"> пилок.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sz w:val="28"/>
          <w:szCs w:val="28"/>
        </w:rPr>
        <w:br/>
      </w:r>
      <w:r w:rsidRPr="00AC7EEE">
        <w:rPr>
          <w:sz w:val="28"/>
          <w:szCs w:val="28"/>
          <w:shd w:val="clear" w:color="auto" w:fill="FFFFFF"/>
        </w:rPr>
        <w:t>Ще яскраві крильця маю,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sz w:val="28"/>
          <w:szCs w:val="28"/>
        </w:rPr>
        <w:br/>
      </w:r>
      <w:r w:rsidRPr="00AC7EEE">
        <w:rPr>
          <w:sz w:val="28"/>
          <w:szCs w:val="28"/>
          <w:shd w:val="clear" w:color="auto" w:fill="FFFFFF"/>
        </w:rPr>
        <w:t>Безтурботно я літаю.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iCs/>
          <w:sz w:val="28"/>
          <w:szCs w:val="28"/>
          <w:shd w:val="clear" w:color="auto" w:fill="FFFFFF"/>
        </w:rPr>
        <w:t>(Метелик)</w:t>
      </w:r>
    </w:p>
    <w:p w:rsidR="00F42E34" w:rsidRPr="00AC7EEE" w:rsidRDefault="00F42E34" w:rsidP="00C97D61">
      <w:pPr>
        <w:pStyle w:val="ListParagraph"/>
        <w:ind w:left="435"/>
        <w:rPr>
          <w:sz w:val="28"/>
          <w:szCs w:val="28"/>
          <w:lang w:val="uk-UA"/>
        </w:rPr>
      </w:pPr>
    </w:p>
    <w:p w:rsidR="00F42E34" w:rsidRPr="00AC7EEE" w:rsidRDefault="00F42E34" w:rsidP="00C97D61">
      <w:pPr>
        <w:pStyle w:val="ListParagraph"/>
        <w:numPr>
          <w:ilvl w:val="0"/>
          <w:numId w:val="8"/>
        </w:numPr>
        <w:rPr>
          <w:rStyle w:val="apple-converted-space"/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>Тоненьке, вузеньке, по землі в'ється,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sz w:val="28"/>
          <w:szCs w:val="28"/>
        </w:rPr>
        <w:br/>
      </w:r>
      <w:r w:rsidRPr="00AC7EEE">
        <w:rPr>
          <w:sz w:val="28"/>
          <w:szCs w:val="28"/>
          <w:shd w:val="clear" w:color="auto" w:fill="FFFFFF"/>
        </w:rPr>
        <w:t>  як батіг довге, та зовсім не б'ється.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rStyle w:val="apple-converted-space"/>
          <w:sz w:val="28"/>
          <w:szCs w:val="28"/>
          <w:shd w:val="clear" w:color="auto" w:fill="FFFFFF"/>
          <w:lang w:val="uk-UA"/>
        </w:rPr>
        <w:t>( Вуж)</w:t>
      </w:r>
    </w:p>
    <w:p w:rsidR="00F42E34" w:rsidRPr="00AC7EEE" w:rsidRDefault="00F42E34" w:rsidP="005544DC">
      <w:pPr>
        <w:pStyle w:val="ListParagraph"/>
        <w:ind w:left="43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8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 xml:space="preserve">Одяг багатий, </w:t>
      </w:r>
    </w:p>
    <w:p w:rsidR="00F42E34" w:rsidRPr="00AC7EEE" w:rsidRDefault="00F42E34" w:rsidP="005544DC">
      <w:pPr>
        <w:pStyle w:val="ListParagraph"/>
        <w:ind w:left="43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 xml:space="preserve">сам сліпуватий, </w:t>
      </w:r>
    </w:p>
    <w:p w:rsidR="00F42E34" w:rsidRPr="00AC7EEE" w:rsidRDefault="00F42E34" w:rsidP="005544DC">
      <w:pPr>
        <w:pStyle w:val="ListParagraph"/>
        <w:ind w:left="43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>живе без віконця,</w:t>
      </w:r>
    </w:p>
    <w:p w:rsidR="00F42E34" w:rsidRPr="00AC7EEE" w:rsidRDefault="00F42E34" w:rsidP="005544DC">
      <w:pPr>
        <w:pStyle w:val="ListParagraph"/>
        <w:ind w:left="435"/>
        <w:jc w:val="both"/>
        <w:rPr>
          <w:sz w:val="28"/>
          <w:szCs w:val="28"/>
          <w:shd w:val="clear" w:color="auto" w:fill="FFFFFF"/>
          <w:lang w:val="uk-UA"/>
        </w:rPr>
      </w:pPr>
      <w:r w:rsidRPr="00AC7EEE">
        <w:rPr>
          <w:sz w:val="28"/>
          <w:szCs w:val="28"/>
          <w:shd w:val="clear" w:color="auto" w:fill="FFFFFF"/>
        </w:rPr>
        <w:t xml:space="preserve"> не бачить сонця.</w:t>
      </w:r>
      <w:r w:rsidRPr="00AC7EEE">
        <w:rPr>
          <w:sz w:val="28"/>
          <w:szCs w:val="28"/>
          <w:shd w:val="clear" w:color="auto" w:fill="FFFFFF"/>
          <w:lang w:val="uk-UA"/>
        </w:rPr>
        <w:t xml:space="preserve"> ( Кріт)</w:t>
      </w:r>
    </w:p>
    <w:p w:rsidR="00F42E34" w:rsidRPr="00AC7EEE" w:rsidRDefault="00F42E34" w:rsidP="005544DC">
      <w:pPr>
        <w:pStyle w:val="ListParagraph"/>
        <w:ind w:left="435"/>
        <w:jc w:val="both"/>
        <w:rPr>
          <w:sz w:val="28"/>
          <w:szCs w:val="28"/>
          <w:shd w:val="clear" w:color="auto" w:fill="FFFFFF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8"/>
        </w:numPr>
        <w:jc w:val="both"/>
        <w:rPr>
          <w:sz w:val="28"/>
          <w:szCs w:val="28"/>
          <w:shd w:val="clear" w:color="auto" w:fill="FFFFFF"/>
          <w:lang w:val="uk-UA"/>
        </w:rPr>
      </w:pPr>
      <w:r w:rsidRPr="00AC7EEE">
        <w:rPr>
          <w:sz w:val="28"/>
          <w:szCs w:val="28"/>
          <w:shd w:val="clear" w:color="auto" w:fill="FFFFFF"/>
        </w:rPr>
        <w:t>Маленьке, сіреньке, а хвіст, як шило.</w:t>
      </w:r>
      <w:r w:rsidRPr="00AC7EEE">
        <w:rPr>
          <w:sz w:val="28"/>
          <w:szCs w:val="28"/>
          <w:shd w:val="clear" w:color="auto" w:fill="FFFFFF"/>
          <w:lang w:val="uk-UA"/>
        </w:rPr>
        <w:t>( Миша)</w:t>
      </w:r>
    </w:p>
    <w:p w:rsidR="00F42E34" w:rsidRPr="00AC7EEE" w:rsidRDefault="00F42E34" w:rsidP="005544DC">
      <w:pPr>
        <w:ind w:left="75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                                              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І</w:t>
      </w:r>
      <w:r w:rsidRPr="00AC7EEE">
        <w:rPr>
          <w:b/>
          <w:sz w:val="28"/>
          <w:szCs w:val="28"/>
          <w:lang w:val="en-US"/>
        </w:rPr>
        <w:t>V</w:t>
      </w:r>
      <w:r w:rsidRPr="00AC7EEE">
        <w:rPr>
          <w:b/>
          <w:sz w:val="28"/>
          <w:szCs w:val="28"/>
          <w:lang w:val="uk-UA"/>
        </w:rPr>
        <w:t>. Вивчення нового матеріалу</w:t>
      </w:r>
      <w:r w:rsidRPr="00AC7EEE">
        <w:rPr>
          <w:sz w:val="28"/>
          <w:szCs w:val="28"/>
          <w:lang w:val="uk-UA"/>
        </w:rPr>
        <w:t>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10.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i/>
          <w:sz w:val="28"/>
          <w:szCs w:val="28"/>
          <w:lang w:val="uk-UA"/>
        </w:rPr>
        <w:t>Вчитель.</w:t>
      </w:r>
      <w:r w:rsidRPr="00AC7EEE">
        <w:rPr>
          <w:sz w:val="28"/>
          <w:szCs w:val="28"/>
          <w:lang w:val="uk-UA"/>
        </w:rPr>
        <w:t xml:space="preserve"> А зараз </w:t>
      </w:r>
      <w:r w:rsidRPr="00AC7EEE">
        <w:rPr>
          <w:b/>
          <w:sz w:val="28"/>
          <w:szCs w:val="28"/>
          <w:lang w:val="uk-UA"/>
        </w:rPr>
        <w:t>пряма трансляція засідання пошукових груп науково-дослідницького інституту. В лабораторії  їх працює п’</w:t>
      </w:r>
      <w:r w:rsidRPr="00AC7EEE">
        <w:rPr>
          <w:b/>
          <w:sz w:val="28"/>
          <w:szCs w:val="28"/>
        </w:rPr>
        <w:t>ять.</w:t>
      </w:r>
      <w:r w:rsidRPr="00AC7EEE">
        <w:rPr>
          <w:b/>
          <w:sz w:val="28"/>
          <w:szCs w:val="28"/>
          <w:lang w:val="uk-UA"/>
        </w:rPr>
        <w:t xml:space="preserve">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Вони з нетерпінням чекають того моменту, коли зможуть </w:t>
      </w:r>
    </w:p>
    <w:p w:rsidR="00F42E34" w:rsidRPr="00AC7EEE" w:rsidRDefault="00F42E34" w:rsidP="005544DC">
      <w:pPr>
        <w:jc w:val="both"/>
        <w:rPr>
          <w:i/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дізнатися, під якою назвою будуть працювати їхні групи. І так, запрошуємо керівників груп, яким надається право вибрати назву        </w:t>
      </w:r>
      <w:r w:rsidRPr="00AC7EEE">
        <w:rPr>
          <w:i/>
          <w:sz w:val="28"/>
          <w:szCs w:val="28"/>
          <w:lang w:val="uk-UA"/>
        </w:rPr>
        <w:t>( учні вибирають картку з назвою групи, зачитують і кладуть на парті, де працює їхня група).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11.</w:t>
      </w:r>
    </w:p>
    <w:p w:rsidR="00F42E34" w:rsidRPr="00AC7EEE" w:rsidRDefault="00F42E34" w:rsidP="005544DC">
      <w:pPr>
        <w:jc w:val="both"/>
        <w:rPr>
          <w:i/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Назви груп</w:t>
      </w:r>
      <w:r w:rsidRPr="00AC7EEE">
        <w:rPr>
          <w:b/>
          <w:sz w:val="28"/>
          <w:szCs w:val="28"/>
          <w:lang w:val="uk-UA"/>
        </w:rPr>
        <w:t>: кмітливі, допитливі, винахідники, дотепні, ерудити.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Оголошення теми та мети уроку.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12</w:t>
      </w: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Сприймання та усвідомлення навчального матеріалу</w:t>
      </w:r>
      <w:r w:rsidRPr="00AC7EEE">
        <w:rPr>
          <w:b/>
          <w:i/>
          <w:sz w:val="28"/>
          <w:szCs w:val="28"/>
          <w:lang w:val="uk-UA"/>
        </w:rPr>
        <w:t>.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13</w:t>
      </w:r>
    </w:p>
    <w:p w:rsidR="00F42E34" w:rsidRPr="00AC7EEE" w:rsidRDefault="00F42E34" w:rsidP="005544DC">
      <w:pPr>
        <w:jc w:val="both"/>
        <w:rPr>
          <w:shadow/>
          <w:kern w:val="24"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-</w:t>
      </w:r>
      <w:r w:rsidRPr="00AC7EEE">
        <w:rPr>
          <w:sz w:val="28"/>
          <w:szCs w:val="28"/>
          <w:lang w:val="uk-UA"/>
        </w:rPr>
        <w:t xml:space="preserve"> Луки – це своєрідні природні угруповання, поширені переважно у лісовій та лісостеповій зонах України, є вони також в гірських районах.</w:t>
      </w:r>
      <w:r w:rsidRPr="00AC7EEE">
        <w:rPr>
          <w:shadow/>
          <w:kern w:val="24"/>
          <w:sz w:val="28"/>
          <w:szCs w:val="28"/>
        </w:rPr>
        <w:t xml:space="preserve"> 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14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</w:rPr>
        <w:t>Луки – це безлісі ділянки землі, вкриті дикорослими трав</w:t>
      </w:r>
      <w:r w:rsidRPr="00AC7EEE">
        <w:rPr>
          <w:sz w:val="28"/>
          <w:szCs w:val="28"/>
          <w:lang w:val="en-US"/>
        </w:rPr>
        <w:t>’</w:t>
      </w:r>
      <w:r w:rsidRPr="00AC7EEE">
        <w:rPr>
          <w:sz w:val="28"/>
          <w:szCs w:val="28"/>
        </w:rPr>
        <w:t>янистими рослинами.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15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Іноді на луках трапляються  зарості чагарників. 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Слайд 16, 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Вивчаючи гори, ми говорили, що в </w:t>
      </w:r>
      <w:r w:rsidRPr="00AC7EEE">
        <w:rPr>
          <w:b/>
          <w:sz w:val="28"/>
          <w:szCs w:val="28"/>
          <w:lang w:val="uk-UA"/>
        </w:rPr>
        <w:t xml:space="preserve">Карпатах та Кримських горах </w:t>
      </w:r>
      <w:r w:rsidRPr="00AC7EEE">
        <w:rPr>
          <w:sz w:val="28"/>
          <w:szCs w:val="28"/>
          <w:lang w:val="uk-UA"/>
        </w:rPr>
        <w:t xml:space="preserve">також є луки. Пригадайте, як їх називають? </w:t>
      </w:r>
      <w:r w:rsidRPr="00AC7EEE">
        <w:rPr>
          <w:b/>
          <w:sz w:val="28"/>
          <w:szCs w:val="28"/>
          <w:lang w:val="uk-UA"/>
        </w:rPr>
        <w:t xml:space="preserve">( </w:t>
      </w:r>
      <w:r w:rsidRPr="00AC7EEE">
        <w:rPr>
          <w:b/>
          <w:i/>
          <w:sz w:val="28"/>
          <w:szCs w:val="28"/>
          <w:lang w:val="uk-UA"/>
        </w:rPr>
        <w:t>Полонинами і яйлами</w:t>
      </w:r>
      <w:r w:rsidRPr="00AC7EEE">
        <w:rPr>
          <w:b/>
          <w:sz w:val="28"/>
          <w:szCs w:val="28"/>
          <w:lang w:val="uk-UA"/>
        </w:rPr>
        <w:t>).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17</w:t>
      </w:r>
    </w:p>
    <w:p w:rsidR="00F42E34" w:rsidRPr="00AC7EEE" w:rsidRDefault="00F42E34" w:rsidP="005544DC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Де розташовані луки?</w:t>
      </w:r>
      <w:r w:rsidRPr="00AC7EEE">
        <w:rPr>
          <w:sz w:val="28"/>
          <w:szCs w:val="28"/>
        </w:rPr>
        <w:t xml:space="preserve"> </w:t>
      </w:r>
    </w:p>
    <w:p w:rsidR="00F42E34" w:rsidRPr="00AC7EEE" w:rsidRDefault="00F42E34" w:rsidP="005544DC">
      <w:pPr>
        <w:pStyle w:val="ListParagraph"/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В нашій місцевості луки знаходяться в долинах річок та озер, на місцях насадження лісів та чагарникових заростей, а також утворюються під час осушення боліт та озер ( </w:t>
      </w:r>
      <w:r w:rsidRPr="00AC7EEE">
        <w:rPr>
          <w:i/>
          <w:sz w:val="28"/>
          <w:szCs w:val="28"/>
          <w:lang w:val="uk-UA"/>
        </w:rPr>
        <w:t>демонструю слайди із зображенням луків</w:t>
      </w:r>
      <w:r w:rsidRPr="00AC7EEE">
        <w:rPr>
          <w:sz w:val="28"/>
          <w:szCs w:val="28"/>
          <w:lang w:val="uk-UA"/>
        </w:rPr>
        <w:t>).</w:t>
      </w:r>
    </w:p>
    <w:p w:rsidR="00F42E34" w:rsidRPr="00AC7EEE" w:rsidRDefault="00F42E34" w:rsidP="005544DC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18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Трав’яниста рослинність луків утворює два яруси: </w:t>
      </w:r>
    </w:p>
    <w:p w:rsidR="00F42E34" w:rsidRPr="00AC7EEE" w:rsidRDefault="00F42E34" w:rsidP="005544DC">
      <w:pPr>
        <w:pStyle w:val="ListParagraph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травостій – це надземний ярус;</w:t>
      </w:r>
    </w:p>
    <w:p w:rsidR="00F42E34" w:rsidRPr="00AC7EEE" w:rsidRDefault="00F42E34" w:rsidP="005544DC">
      <w:pPr>
        <w:pStyle w:val="ListParagraph"/>
        <w:numPr>
          <w:ilvl w:val="0"/>
          <w:numId w:val="20"/>
        </w:numPr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дернину – підземний ярус.</w:t>
      </w:r>
      <w:r w:rsidRPr="00AC7EEE">
        <w:rPr>
          <w:sz w:val="28"/>
          <w:szCs w:val="28"/>
          <w:lang w:val="uk-UA"/>
        </w:rPr>
        <w:t xml:space="preserve">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Підземний шар ґрунту пронизаний коренями та кореневищами трав. </w:t>
      </w:r>
      <w:r w:rsidRPr="00AC7EEE">
        <w:rPr>
          <w:sz w:val="28"/>
          <w:szCs w:val="28"/>
        </w:rPr>
        <w:t>Трав'янисті рослини утворюють на луках суцільний покрив.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</w:rPr>
        <w:t xml:space="preserve">Їхні корені тісно переплітаються, утворюючи </w:t>
      </w:r>
      <w:r w:rsidRPr="00AC7EEE">
        <w:rPr>
          <w:i/>
          <w:iCs/>
          <w:sz w:val="28"/>
          <w:szCs w:val="28"/>
        </w:rPr>
        <w:t>дернину,</w:t>
      </w:r>
      <w:r w:rsidRPr="00AC7EEE">
        <w:rPr>
          <w:sz w:val="28"/>
          <w:szCs w:val="28"/>
        </w:rPr>
        <w:t xml:space="preserve"> яка надійно захищає ґрунт від висихання та руйнування. </w:t>
      </w:r>
      <w:r w:rsidRPr="00AC7EEE">
        <w:rPr>
          <w:sz w:val="28"/>
          <w:szCs w:val="28"/>
          <w:lang w:val="uk-UA"/>
        </w:rPr>
        <w:t>Варто сказати, що підземні органи в 3-5 разів перевищують масу надземних органів.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На луках велика кількість багаторічних рослин,  у яких довгі та вузькі листки, що випаровують мало вологи. Це дуже важливо в умовах життя на луках. 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Луки – це велике природне багатство нашої країни. Основним завданням луків є поліпшення природних та створення високопродуктивних сіножатей та пасовищ, а також їх раціональне використання для одержання сіна та зеленого корму. Трави на луках ростуть високі й соковиті. Та щоб вони були такими гарними, за ними треба доглядати і підсівати цінні кормові трави, вносити добрива, знищувати отруйні рослини – жовтець, чемерицю. Важливе значення має чергування пасовищного та сінокісного періоду.</w:t>
      </w: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Робота за підручником.</w:t>
      </w: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Інтерактивна презентація</w:t>
      </w:r>
    </w:p>
    <w:p w:rsidR="00F42E34" w:rsidRPr="00AC7EEE" w:rsidRDefault="00F42E34" w:rsidP="005544DC">
      <w:pPr>
        <w:ind w:left="36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« Рослини луків і  тваринний світ луків».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Тут над квітами літають бджоли, джмелі, метелики, коники. Поласувати комашнею сюди прилітають ластівки, очеретянки, плиски.</w:t>
      </w:r>
    </w:p>
    <w:p w:rsidR="00F42E34" w:rsidRPr="00AC7EEE" w:rsidRDefault="00F42E34" w:rsidP="005544DC">
      <w:pPr>
        <w:pStyle w:val="ListParagraph"/>
        <w:ind w:left="7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А живуть тут деркачі, перепілки, куріпка сіра, які будують свої гнізда в траві. Біля річок багато жаб, вужів. Під землею живуть кроти, які полюють на дрібних тварин та їх личинок.</w:t>
      </w:r>
    </w:p>
    <w:p w:rsidR="00F42E34" w:rsidRPr="00AC7EEE" w:rsidRDefault="00F42E34" w:rsidP="005544DC">
      <w:pPr>
        <w:pStyle w:val="ListParagraph"/>
        <w:ind w:left="720"/>
        <w:jc w:val="both"/>
        <w:rPr>
          <w:b/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Осмислення учнями знань.</w:t>
      </w:r>
    </w:p>
    <w:p w:rsidR="00F42E34" w:rsidRPr="00AC7EEE" w:rsidRDefault="00F42E34" w:rsidP="005544DC">
      <w:pPr>
        <w:pStyle w:val="ListParagraph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Назвіть рослини луків .</w:t>
      </w:r>
    </w:p>
    <w:p w:rsidR="00F42E34" w:rsidRPr="00AC7EEE" w:rsidRDefault="00F42E34" w:rsidP="005544DC">
      <w:pPr>
        <w:pStyle w:val="ListParagraph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Назвіть комах луків.</w:t>
      </w:r>
    </w:p>
    <w:p w:rsidR="00F42E34" w:rsidRPr="00AC7EEE" w:rsidRDefault="00F42E34" w:rsidP="005544DC">
      <w:pPr>
        <w:pStyle w:val="ListParagraph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Назвіть тварин луків.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0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 xml:space="preserve"> Практична робота</w:t>
      </w:r>
    </w:p>
    <w:p w:rsidR="00F42E34" w:rsidRPr="00AC7EEE" w:rsidRDefault="00F42E34" w:rsidP="005544DC">
      <w:pPr>
        <w:pStyle w:val="ListParagraph"/>
        <w:numPr>
          <w:ilvl w:val="0"/>
          <w:numId w:val="26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Завдання для пошукових груп: виконати завдання в                       зошитах « Луки – природне угрупування)</w:t>
      </w:r>
    </w:p>
    <w:p w:rsidR="00F42E34" w:rsidRPr="00AC7EEE" w:rsidRDefault="00F42E34" w:rsidP="005544DC">
      <w:pPr>
        <w:pStyle w:val="ListParagraph"/>
        <w:ind w:left="7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( Після закінчення роботи перевірити правильність виконання.)</w:t>
      </w:r>
    </w:p>
    <w:p w:rsidR="00F42E34" w:rsidRPr="00AC7EEE" w:rsidRDefault="00F42E34" w:rsidP="005544DC">
      <w:pPr>
        <w:pStyle w:val="ListParagraph"/>
        <w:ind w:left="720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26"/>
        </w:num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Гра « </w:t>
      </w:r>
      <w:r w:rsidRPr="00AC7EEE">
        <w:rPr>
          <w:b/>
          <w:sz w:val="28"/>
          <w:szCs w:val="28"/>
          <w:lang w:val="en-US"/>
        </w:rPr>
        <w:t>Чим пишаються тварини</w:t>
      </w:r>
      <w:r w:rsidRPr="00AC7EEE">
        <w:rPr>
          <w:b/>
          <w:sz w:val="28"/>
          <w:szCs w:val="28"/>
          <w:lang w:val="uk-UA"/>
        </w:rPr>
        <w:t xml:space="preserve"> луків»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en-US"/>
        </w:rPr>
        <w:t xml:space="preserve">  Для кожної команди ведучий визначає яку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  <w:lang w:val="en-US"/>
        </w:rPr>
        <w:t>небудь тварину. Після кількох хвилин роздумів кожен гравець однієї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  <w:lang w:val="en-US"/>
        </w:rPr>
        <w:t>команди повинен відповісти на питання, чим пишається ця тварина і чому. Наприклад: "</w:t>
      </w:r>
      <w:r w:rsidRPr="00AC7EEE">
        <w:rPr>
          <w:sz w:val="28"/>
          <w:szCs w:val="28"/>
          <w:lang w:val="uk-UA"/>
        </w:rPr>
        <w:t>жа</w:t>
      </w:r>
      <w:r w:rsidRPr="00AC7EEE">
        <w:rPr>
          <w:sz w:val="28"/>
          <w:szCs w:val="28"/>
          <w:lang w:val="en-US"/>
        </w:rPr>
        <w:t>ба пишається тим, що вона добре стрибає і може втекти від ворога", "Жаба пишається тим,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  <w:lang w:val="en-US"/>
        </w:rPr>
        <w:t>що вона зелена і її важко помітити у траві", "Жаба пишається тим, що в неї особливі очі, які</w:t>
      </w: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sz w:val="28"/>
          <w:szCs w:val="28"/>
          <w:lang w:val="en-US"/>
        </w:rPr>
        <w:t>допомагають їй помітити і спіймати комара" і т. д</w:t>
      </w:r>
    </w:p>
    <w:p w:rsidR="00F42E34" w:rsidRPr="00AC7EEE" w:rsidRDefault="00F42E34" w:rsidP="005544DC">
      <w:pPr>
        <w:pStyle w:val="ListParagraph"/>
        <w:ind w:left="1440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ind w:left="1440"/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>Слайд  62, 63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129BE">
        <w:rPr>
          <w:i/>
          <w:sz w:val="28"/>
          <w:szCs w:val="28"/>
          <w:lang w:val="uk-UA"/>
        </w:rPr>
        <w:pict>
          <v:shape id="_x0000_i1028" type="#_x0000_t136" style="width:426pt;height:25.5pt">
            <v:shadow on="t" opacity="52429f"/>
            <v:textpath style="font-family:&quot;Arial Black&quot;;font-size:10pt;font-style:italic;v-text-kern:t" trim="t" fitpath="t" string="Казка – загадка &quot;Андрійко у дивному царстві природи&quot;"/>
          </v:shape>
        </w:pict>
      </w:r>
    </w:p>
    <w:p w:rsidR="00F42E34" w:rsidRPr="00AC7EEE" w:rsidRDefault="00F42E34" w:rsidP="005544DC">
      <w:pPr>
        <w:pStyle w:val="ListParagraph"/>
        <w:numPr>
          <w:ilvl w:val="0"/>
          <w:numId w:val="1"/>
        </w:numPr>
        <w:jc w:val="both"/>
        <w:rPr>
          <w:i/>
          <w:sz w:val="28"/>
          <w:szCs w:val="28"/>
          <w:u w:val="single"/>
          <w:lang w:val="uk-UA"/>
        </w:rPr>
      </w:pPr>
      <w:r w:rsidRPr="00AC7EEE">
        <w:rPr>
          <w:i/>
          <w:sz w:val="28"/>
          <w:szCs w:val="28"/>
          <w:lang w:val="uk-UA"/>
        </w:rPr>
        <w:t>« Поселіть»  мешканців, що живуть у дивному царстві природи,  у «будиночки».</w:t>
      </w:r>
    </w:p>
    <w:p w:rsidR="00F42E34" w:rsidRPr="00AC7EEE" w:rsidRDefault="00F42E34" w:rsidP="005544DC">
      <w:pPr>
        <w:pStyle w:val="ListParagraph"/>
        <w:numPr>
          <w:ilvl w:val="0"/>
          <w:numId w:val="17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На світанку зібрався Андрійко у невелику подорож. Гукнувши свого друга – собаку Бровка, вирушив хлопчик на луку.</w:t>
      </w:r>
    </w:p>
    <w:p w:rsidR="00F42E34" w:rsidRPr="00AC7EEE" w:rsidRDefault="00F42E34" w:rsidP="005544DC">
      <w:pPr>
        <w:pStyle w:val="HTMLPreformatted"/>
        <w:numPr>
          <w:ilvl w:val="0"/>
          <w:numId w:val="17"/>
        </w:num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EEE">
        <w:rPr>
          <w:rFonts w:ascii="Times New Roman" w:hAnsi="Times New Roman" w:cs="Times New Roman"/>
          <w:b/>
          <w:i/>
          <w:sz w:val="28"/>
          <w:szCs w:val="28"/>
        </w:rPr>
        <w:t xml:space="preserve">Андрійко побачив, що луг вбрався в обнову: сукню одягнув бузкову.  І над нею залюбки цілий день гудуть бджілки. Пречудово в літню днину зацвітає ... </w:t>
      </w:r>
    </w:p>
    <w:p w:rsidR="00F42E34" w:rsidRPr="00AC7EEE" w:rsidRDefault="00F42E34" w:rsidP="005544DC">
      <w:pPr>
        <w:pStyle w:val="ListParagraph"/>
        <w:numPr>
          <w:ilvl w:val="0"/>
          <w:numId w:val="17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i/>
          <w:sz w:val="28"/>
          <w:szCs w:val="28"/>
          <w:lang w:val="uk-UA" w:eastAsia="uk-UA"/>
        </w:rPr>
      </w:pPr>
      <w:r w:rsidRPr="00AC7EEE">
        <w:rPr>
          <w:b/>
          <w:i/>
          <w:sz w:val="28"/>
          <w:szCs w:val="28"/>
          <w:lang w:val="uk-UA" w:eastAsia="uk-UA"/>
        </w:rPr>
        <w:t xml:space="preserve">Ось на тонких стеблинах бринять між травинок і пеньочків, сині - сині, звуться дзвінко лугові квітки .. </w:t>
      </w: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7"/>
        </w:numPr>
        <w:jc w:val="both"/>
        <w:rPr>
          <w:b/>
          <w:i/>
          <w:sz w:val="28"/>
          <w:szCs w:val="28"/>
          <w:shd w:val="clear" w:color="auto" w:fill="FFFFFF"/>
          <w:lang w:val="uk-UA"/>
        </w:rPr>
      </w:pPr>
      <w:r w:rsidRPr="00AC7EEE">
        <w:rPr>
          <w:b/>
          <w:i/>
          <w:sz w:val="28"/>
          <w:szCs w:val="28"/>
          <w:lang w:val="uk-UA"/>
        </w:rPr>
        <w:t>При вході у це дивне царство Андрійко почув сюрчання дивних створінь, для них іподром – луг, не запряжеш їх у плуг.</w:t>
      </w:r>
      <w:r w:rsidRPr="00AC7EEE">
        <w:rPr>
          <w:b/>
          <w:i/>
          <w:sz w:val="28"/>
          <w:szCs w:val="28"/>
          <w:shd w:val="clear" w:color="auto" w:fill="FFFFFF"/>
        </w:rPr>
        <w:t xml:space="preserve"> </w:t>
      </w:r>
    </w:p>
    <w:p w:rsidR="00F42E34" w:rsidRPr="00AC7EEE" w:rsidRDefault="00F42E34" w:rsidP="005544DC">
      <w:pPr>
        <w:pStyle w:val="ListParagraph"/>
        <w:jc w:val="both"/>
        <w:rPr>
          <w:b/>
          <w:i/>
          <w:sz w:val="28"/>
          <w:szCs w:val="28"/>
          <w:shd w:val="clear" w:color="auto" w:fill="FFFFFF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7"/>
        </w:numPr>
        <w:jc w:val="both"/>
        <w:rPr>
          <w:b/>
          <w:i/>
          <w:sz w:val="28"/>
          <w:szCs w:val="28"/>
          <w:shd w:val="clear" w:color="auto" w:fill="FFFFFF"/>
          <w:lang w:val="uk-UA"/>
        </w:rPr>
      </w:pPr>
      <w:r w:rsidRPr="00AC7EEE">
        <w:rPr>
          <w:b/>
          <w:i/>
          <w:sz w:val="28"/>
          <w:szCs w:val="28"/>
          <w:shd w:val="clear" w:color="auto" w:fill="FFFFFF"/>
          <w:lang w:val="uk-UA"/>
        </w:rPr>
        <w:t>А це</w:t>
      </w:r>
      <w:r w:rsidRPr="00AC7EEE">
        <w:rPr>
          <w:b/>
          <w:i/>
          <w:sz w:val="28"/>
          <w:szCs w:val="28"/>
          <w:shd w:val="clear" w:color="auto" w:fill="FFFFFF"/>
        </w:rPr>
        <w:t xml:space="preserve"> що за диво-літаки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, що с</w:t>
      </w:r>
      <w:r w:rsidRPr="00AC7EEE">
        <w:rPr>
          <w:b/>
          <w:i/>
          <w:sz w:val="28"/>
          <w:szCs w:val="28"/>
          <w:shd w:val="clear" w:color="auto" w:fill="FFFFFF"/>
        </w:rPr>
        <w:t>ідають в лузі на квітки?</w:t>
      </w:r>
      <w:r w:rsidRPr="00AC7EEE">
        <w:rPr>
          <w:b/>
          <w:i/>
          <w:sz w:val="28"/>
          <w:szCs w:val="28"/>
        </w:rPr>
        <w:br/>
      </w:r>
      <w:r w:rsidRPr="00AC7EEE">
        <w:rPr>
          <w:b/>
          <w:i/>
          <w:sz w:val="28"/>
          <w:szCs w:val="28"/>
          <w:shd w:val="clear" w:color="auto" w:fill="FFFFFF"/>
        </w:rPr>
        <w:t>Не спочивають з далини,</w:t>
      </w:r>
      <w:r w:rsidRPr="00AC7EEE">
        <w:rPr>
          <w:b/>
          <w:i/>
          <w:sz w:val="28"/>
          <w:szCs w:val="28"/>
          <w:lang w:val="uk-UA"/>
        </w:rPr>
        <w:t xml:space="preserve"> 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а</w:t>
      </w:r>
      <w:r w:rsidRPr="00AC7EEE">
        <w:rPr>
          <w:b/>
          <w:i/>
          <w:sz w:val="28"/>
          <w:szCs w:val="28"/>
          <w:shd w:val="clear" w:color="auto" w:fill="FFFFFF"/>
        </w:rPr>
        <w:t xml:space="preserve"> вантажі беруть вони.</w:t>
      </w:r>
      <w:r w:rsidRPr="00AC7EEE">
        <w:rPr>
          <w:b/>
          <w:i/>
          <w:sz w:val="28"/>
          <w:szCs w:val="28"/>
        </w:rPr>
        <w:br/>
      </w:r>
      <w:r w:rsidRPr="00AC7EEE">
        <w:rPr>
          <w:b/>
          <w:i/>
          <w:sz w:val="28"/>
          <w:szCs w:val="28"/>
          <w:shd w:val="clear" w:color="auto" w:fill="FFFFFF"/>
        </w:rPr>
        <w:t>В саду старому під селом</w:t>
      </w:r>
      <w:r w:rsidRPr="00AC7EEE">
        <w:rPr>
          <w:b/>
          <w:i/>
          <w:sz w:val="28"/>
          <w:szCs w:val="28"/>
          <w:lang w:val="uk-UA"/>
        </w:rPr>
        <w:t xml:space="preserve"> 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у</w:t>
      </w:r>
      <w:r w:rsidRPr="00AC7EEE">
        <w:rPr>
          <w:b/>
          <w:i/>
          <w:sz w:val="28"/>
          <w:szCs w:val="28"/>
          <w:shd w:val="clear" w:color="auto" w:fill="FFFFFF"/>
        </w:rPr>
        <w:t xml:space="preserve"> них є свій аеродром.</w:t>
      </w:r>
      <w:r w:rsidRPr="00AC7EEE">
        <w:rPr>
          <w:b/>
          <w:i/>
          <w:sz w:val="28"/>
          <w:szCs w:val="28"/>
        </w:rPr>
        <w:br/>
      </w:r>
      <w:r w:rsidRPr="00AC7EEE">
        <w:rPr>
          <w:b/>
          <w:i/>
          <w:sz w:val="28"/>
          <w:szCs w:val="28"/>
          <w:shd w:val="clear" w:color="auto" w:fill="FFFFFF"/>
        </w:rPr>
        <w:t>І літаки – за летом лет –</w:t>
      </w:r>
      <w:r w:rsidRPr="00AC7EEE">
        <w:rPr>
          <w:rStyle w:val="apple-converted-space"/>
          <w:b/>
          <w:i/>
          <w:sz w:val="28"/>
          <w:szCs w:val="28"/>
          <w:shd w:val="clear" w:color="auto" w:fill="FFFFFF"/>
        </w:rPr>
        <w:t> 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в</w:t>
      </w:r>
      <w:r w:rsidRPr="00AC7EEE">
        <w:rPr>
          <w:b/>
          <w:i/>
          <w:sz w:val="28"/>
          <w:szCs w:val="28"/>
          <w:shd w:val="clear" w:color="auto" w:fill="FFFFFF"/>
        </w:rPr>
        <w:t>езуть туди солодкий мед.</w:t>
      </w: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 xml:space="preserve">                      Андрійко йшов далі, зачарований красою луків.</w:t>
      </w:r>
    </w:p>
    <w:p w:rsidR="00F42E34" w:rsidRPr="00AC7EEE" w:rsidRDefault="00F42E34" w:rsidP="005544DC">
      <w:pPr>
        <w:pStyle w:val="ListParagraph"/>
        <w:ind w:left="2136"/>
        <w:jc w:val="both"/>
        <w:rPr>
          <w:b/>
          <w:i/>
          <w:sz w:val="28"/>
          <w:szCs w:val="28"/>
          <w:shd w:val="clear" w:color="auto" w:fill="FFFFFF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8"/>
        </w:numPr>
        <w:jc w:val="both"/>
        <w:rPr>
          <w:b/>
          <w:i/>
          <w:sz w:val="28"/>
          <w:szCs w:val="28"/>
          <w:shd w:val="clear" w:color="auto" w:fill="FFFFFF"/>
          <w:lang w:val="uk-UA"/>
        </w:rPr>
      </w:pPr>
      <w:r w:rsidRPr="00AC7EEE">
        <w:rPr>
          <w:b/>
          <w:i/>
          <w:sz w:val="28"/>
          <w:szCs w:val="28"/>
          <w:shd w:val="clear" w:color="auto" w:fill="FFFFFF"/>
          <w:lang w:val="uk-UA"/>
        </w:rPr>
        <w:t>Раптом у траві заворушилося маленьке і зелененьке, дуже спритне і гладеньке. Андрійко хотів впіймати, але у руках хлопчика залишився тільки хвіст.</w:t>
      </w:r>
    </w:p>
    <w:p w:rsidR="00F42E34" w:rsidRPr="00AC7EEE" w:rsidRDefault="00F42E34" w:rsidP="005544DC">
      <w:pPr>
        <w:pStyle w:val="ListParagraph"/>
        <w:jc w:val="both"/>
        <w:rPr>
          <w:b/>
          <w:i/>
          <w:sz w:val="28"/>
          <w:szCs w:val="28"/>
          <w:shd w:val="clear" w:color="auto" w:fill="FFFFFF"/>
          <w:lang w:val="uk-UA"/>
        </w:rPr>
      </w:pPr>
    </w:p>
    <w:p w:rsidR="00F42E34" w:rsidRPr="00AC7EEE" w:rsidRDefault="00F42E34" w:rsidP="005544DC">
      <w:pPr>
        <w:pStyle w:val="ListParagraph"/>
        <w:numPr>
          <w:ilvl w:val="0"/>
          <w:numId w:val="18"/>
        </w:numPr>
        <w:jc w:val="both"/>
        <w:rPr>
          <w:b/>
          <w:i/>
          <w:sz w:val="28"/>
          <w:szCs w:val="28"/>
          <w:shd w:val="clear" w:color="auto" w:fill="FFFFFF"/>
          <w:lang w:val="uk-UA"/>
        </w:rPr>
      </w:pPr>
      <w:r w:rsidRPr="00AC7EEE">
        <w:rPr>
          <w:b/>
          <w:i/>
          <w:sz w:val="28"/>
          <w:szCs w:val="28"/>
          <w:shd w:val="clear" w:color="auto" w:fill="FFFFFF"/>
          <w:lang w:val="uk-UA"/>
        </w:rPr>
        <w:t>Що це за дивний спів</w:t>
      </w:r>
      <w:r w:rsidRPr="00AC7EEE">
        <w:rPr>
          <w:b/>
          <w:i/>
          <w:sz w:val="28"/>
          <w:szCs w:val="28"/>
          <w:shd w:val="clear" w:color="auto" w:fill="FFFFFF"/>
        </w:rPr>
        <w:t>: - Під-па-дьом!</w:t>
      </w:r>
      <w:r w:rsidRPr="00AC7EEE">
        <w:rPr>
          <w:rStyle w:val="apple-converted-space"/>
          <w:b/>
          <w:i/>
          <w:sz w:val="28"/>
          <w:szCs w:val="28"/>
          <w:shd w:val="clear" w:color="auto" w:fill="FFFFFF"/>
        </w:rPr>
        <w:t> </w:t>
      </w:r>
      <w:r w:rsidRPr="00AC7EEE">
        <w:rPr>
          <w:rStyle w:val="apple-converted-space"/>
          <w:b/>
          <w:i/>
          <w:sz w:val="28"/>
          <w:szCs w:val="28"/>
          <w:shd w:val="clear" w:color="auto" w:fill="FFFFFF"/>
          <w:lang w:val="uk-UA"/>
        </w:rPr>
        <w:t xml:space="preserve">А потім: </w:t>
      </w:r>
      <w:r w:rsidRPr="00AC7EEE">
        <w:rPr>
          <w:b/>
          <w:i/>
          <w:sz w:val="28"/>
          <w:szCs w:val="28"/>
          <w:shd w:val="clear" w:color="auto" w:fill="FFFFFF"/>
        </w:rPr>
        <w:t>- Хавав! Хавав!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 xml:space="preserve"> Андрійко побачив сіру пташку, що чатувала коло свого гніздечка.</w:t>
      </w:r>
      <w:r w:rsidRPr="00AC7EEE">
        <w:rPr>
          <w:b/>
          <w:i/>
          <w:sz w:val="28"/>
          <w:szCs w:val="28"/>
        </w:rPr>
        <w:br/>
      </w:r>
    </w:p>
    <w:p w:rsidR="00F42E34" w:rsidRPr="00AC7EEE" w:rsidRDefault="00F42E34" w:rsidP="005544DC">
      <w:pPr>
        <w:pStyle w:val="ListParagraph"/>
        <w:numPr>
          <w:ilvl w:val="0"/>
          <w:numId w:val="18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 xml:space="preserve">Ой, - раптом скрикнув хлопчик, </w:t>
      </w:r>
      <w:r w:rsidRPr="00AC7EEE">
        <w:rPr>
          <w:b/>
          <w:i/>
          <w:sz w:val="28"/>
          <w:szCs w:val="28"/>
          <w:shd w:val="clear" w:color="auto" w:fill="FFFFFF"/>
        </w:rPr>
        <w:t>По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 xml:space="preserve">вз нього </w:t>
      </w:r>
      <w:r w:rsidRPr="00AC7EEE">
        <w:rPr>
          <w:b/>
          <w:i/>
          <w:sz w:val="28"/>
          <w:szCs w:val="28"/>
          <w:shd w:val="clear" w:color="auto" w:fill="FFFFFF"/>
        </w:rPr>
        <w:t xml:space="preserve"> 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 xml:space="preserve">пробігла маленька сіренька істота </w:t>
      </w:r>
      <w:r w:rsidRPr="00AC7EEE">
        <w:rPr>
          <w:b/>
          <w:i/>
          <w:sz w:val="28"/>
          <w:szCs w:val="28"/>
          <w:shd w:val="clear" w:color="auto" w:fill="FFFFFF"/>
        </w:rPr>
        <w:t xml:space="preserve"> і в 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н</w:t>
      </w:r>
      <w:r w:rsidRPr="00AC7EEE">
        <w:rPr>
          <w:b/>
          <w:i/>
          <w:sz w:val="28"/>
          <w:szCs w:val="28"/>
          <w:shd w:val="clear" w:color="auto" w:fill="FFFFFF"/>
        </w:rPr>
        <w:t>ірку сховалась.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 xml:space="preserve"> Андрійко упізнав у ній ….</w:t>
      </w:r>
    </w:p>
    <w:p w:rsidR="00F42E34" w:rsidRPr="00AC7EEE" w:rsidRDefault="00F42E34" w:rsidP="005544DC">
      <w:pPr>
        <w:pStyle w:val="ListParagraph"/>
        <w:numPr>
          <w:ilvl w:val="0"/>
          <w:numId w:val="18"/>
        </w:num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shd w:val="clear" w:color="auto" w:fill="FFFFFF"/>
          <w:lang w:val="uk-UA"/>
        </w:rPr>
        <w:t xml:space="preserve">А хто це? </w:t>
      </w:r>
      <w:r w:rsidRPr="00AC7EEE">
        <w:rPr>
          <w:b/>
          <w:i/>
          <w:sz w:val="28"/>
          <w:szCs w:val="28"/>
          <w:shd w:val="clear" w:color="auto" w:fill="FFFFFF"/>
        </w:rPr>
        <w:t>Маленький, горбатенький в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есь луг</w:t>
      </w:r>
      <w:r w:rsidRPr="00AC7EEE">
        <w:rPr>
          <w:b/>
          <w:i/>
          <w:sz w:val="28"/>
          <w:szCs w:val="28"/>
          <w:shd w:val="clear" w:color="auto" w:fill="FFFFFF"/>
        </w:rPr>
        <w:t xml:space="preserve"> перерив</w:t>
      </w:r>
      <w:r w:rsidRPr="00AC7EEE">
        <w:rPr>
          <w:b/>
          <w:i/>
          <w:sz w:val="28"/>
          <w:szCs w:val="28"/>
          <w:shd w:val="clear" w:color="auto" w:fill="FFFFFF"/>
          <w:lang w:val="uk-UA"/>
        </w:rPr>
        <w:t>?</w:t>
      </w:r>
    </w:p>
    <w:p w:rsidR="00F42E34" w:rsidRPr="00AC7EEE" w:rsidRDefault="00F42E34" w:rsidP="005544DC">
      <w:pPr>
        <w:tabs>
          <w:tab w:val="num" w:pos="784"/>
        </w:tabs>
        <w:ind w:left="784"/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 xml:space="preserve">                    бо ледь не наступив на ще одного мешканця, який під              пеньочком  звився клубочком. Бровко підійшов до купки щойно розритого горбочка, та враз грізно загарчав і настовбурчив шерсть. Це був…</w:t>
      </w:r>
    </w:p>
    <w:p w:rsidR="00F42E34" w:rsidRPr="00AC7EEE" w:rsidRDefault="00F42E34" w:rsidP="005544DC">
      <w:pPr>
        <w:pStyle w:val="HTMLPreformatted"/>
        <w:numPr>
          <w:ilvl w:val="0"/>
          <w:numId w:val="19"/>
        </w:numPr>
        <w:shd w:val="clear" w:color="auto" w:fill="FFFFFF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C7EEE">
        <w:rPr>
          <w:rFonts w:ascii="Times New Roman" w:hAnsi="Times New Roman" w:cs="Times New Roman"/>
          <w:b/>
          <w:i/>
          <w:sz w:val="28"/>
          <w:szCs w:val="28"/>
        </w:rPr>
        <w:t>Ось, зовсім поряд, пройшов птах з довгими ногами у червоних чоботях і у довгому дзьобі він міцно тримав не рибу і не рака. Вона вистромляла булькаті очі іспівала: «Кум-квак».</w:t>
      </w:r>
    </w:p>
    <w:p w:rsidR="00F42E34" w:rsidRPr="00AC7EEE" w:rsidRDefault="00F42E34" w:rsidP="005544DC">
      <w:pPr>
        <w:tabs>
          <w:tab w:val="num" w:pos="784"/>
        </w:tabs>
        <w:ind w:left="784"/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Знову голосно загавкав Бровко і птах здійнявся у повітря і полетів.</w:t>
      </w:r>
    </w:p>
    <w:p w:rsidR="00F42E34" w:rsidRPr="00AC7EEE" w:rsidRDefault="00F42E34" w:rsidP="005544DC">
      <w:pPr>
        <w:numPr>
          <w:ilvl w:val="0"/>
          <w:numId w:val="7"/>
        </w:numPr>
        <w:tabs>
          <w:tab w:val="clear" w:pos="360"/>
          <w:tab w:val="num" w:pos="784"/>
        </w:tabs>
        <w:ind w:left="784" w:hanging="76"/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Час додому, – сказав Андрійко і радісно помахав рукою мешканцям лісу.</w:t>
      </w:r>
    </w:p>
    <w:p w:rsidR="00F42E34" w:rsidRPr="00AC7EEE" w:rsidRDefault="00F42E34" w:rsidP="005544DC">
      <w:pPr>
        <w:jc w:val="both"/>
        <w:rPr>
          <w:sz w:val="28"/>
          <w:szCs w:val="28"/>
          <w:u w:val="single"/>
          <w:lang w:val="uk-UA"/>
        </w:rPr>
      </w:pPr>
      <w:r w:rsidRPr="00AC7EEE">
        <w:rPr>
          <w:sz w:val="28"/>
          <w:szCs w:val="28"/>
          <w:u w:val="single"/>
          <w:lang w:val="uk-UA"/>
        </w:rPr>
        <w:t xml:space="preserve">     (конюшина, дзвіночки , коник стрибунець , бджілка,  ящірка,(деркачі, перепілки, куріпка сіра),  мишка,кріт, лелека, жаба)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sz w:val="28"/>
          <w:szCs w:val="28"/>
          <w:lang w:val="en-US"/>
        </w:rPr>
      </w:pPr>
      <w:r w:rsidRPr="00AC7EEE">
        <w:rPr>
          <w:b/>
          <w:i/>
          <w:sz w:val="28"/>
          <w:szCs w:val="28"/>
          <w:lang w:val="uk-UA"/>
        </w:rPr>
        <w:t xml:space="preserve">                           Гра «</w:t>
      </w:r>
      <w:r w:rsidRPr="00AC7EEE">
        <w:rPr>
          <w:b/>
          <w:sz w:val="28"/>
          <w:szCs w:val="28"/>
          <w:lang w:val="en-US"/>
        </w:rPr>
        <w:t xml:space="preserve"> Павутина живлення</w:t>
      </w:r>
      <w:r w:rsidRPr="00AC7EEE">
        <w:rPr>
          <w:b/>
          <w:sz w:val="28"/>
          <w:szCs w:val="28"/>
          <w:lang w:val="uk-UA"/>
        </w:rPr>
        <w:t xml:space="preserve">» </w:t>
      </w:r>
      <w:r w:rsidRPr="00AC7EEE">
        <w:rPr>
          <w:b/>
          <w:sz w:val="28"/>
          <w:szCs w:val="28"/>
          <w:lang w:val="en-US"/>
        </w:rPr>
        <w:t xml:space="preserve"> (Хто кого їсть?)</w:t>
      </w: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    Завдання для пошукових груп полягає в тому, щоб назвати якомога більше ланцюгів живлення, які характерні для луків.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Хвилинка-цікавинка</w:t>
      </w:r>
    </w:p>
    <w:p w:rsidR="00F42E34" w:rsidRPr="00AC7EEE" w:rsidRDefault="00F42E34" w:rsidP="005544DC">
      <w:pPr>
        <w:numPr>
          <w:ilvl w:val="0"/>
          <w:numId w:val="5"/>
        </w:numPr>
        <w:jc w:val="both"/>
        <w:rPr>
          <w:rStyle w:val="apple-converted-space"/>
          <w:sz w:val="28"/>
          <w:szCs w:val="28"/>
          <w:lang w:val="uk-UA"/>
        </w:rPr>
      </w:pPr>
      <w:r w:rsidRPr="00AC7EEE">
        <w:rPr>
          <w:b/>
          <w:sz w:val="28"/>
          <w:szCs w:val="28"/>
          <w:shd w:val="clear" w:color="auto" w:fill="F7F7F7"/>
        </w:rPr>
        <w:t>Цикута</w:t>
      </w:r>
      <w:r w:rsidRPr="00AC7EEE">
        <w:rPr>
          <w:sz w:val="28"/>
          <w:szCs w:val="28"/>
          <w:shd w:val="clear" w:color="auto" w:fill="F7F7F7"/>
        </w:rPr>
        <w:t xml:space="preserve"> — дуже отруйна рослина, причому отруйні властивості зберігаються навіть після висушування і силосування. Відомо немало випадків отруєння тварин. Значну небезпеку вона становить і для дітей, які, не знаючи про отруйні властивості рослини, їдять її кореневища, що мають запах моркви І солодкуваті на смак. Цікаво, що птахи, які поїдають плоди цикути, не зазнають при цьому ніяких хворобливих змій, але людина м’ясом таких птахів може отруїтися.</w:t>
      </w:r>
      <w:r w:rsidRPr="00AC7EEE">
        <w:rPr>
          <w:rStyle w:val="apple-converted-space"/>
          <w:sz w:val="28"/>
          <w:szCs w:val="28"/>
          <w:shd w:val="clear" w:color="auto" w:fill="F7F7F7"/>
        </w:rPr>
        <w:t> 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shd w:val="clear" w:color="auto" w:fill="F7F7F7"/>
          <w:lang w:val="uk-UA"/>
        </w:rPr>
        <w:t>Чемериця</w:t>
      </w:r>
      <w:r w:rsidRPr="00AC7EEE">
        <w:rPr>
          <w:sz w:val="28"/>
          <w:szCs w:val="28"/>
          <w:shd w:val="clear" w:color="auto" w:fill="F7F7F7"/>
          <w:lang w:val="uk-UA"/>
        </w:rPr>
        <w:t xml:space="preserve"> - </w:t>
      </w:r>
      <w:r w:rsidRPr="00AC7EEE">
        <w:rPr>
          <w:sz w:val="28"/>
          <w:szCs w:val="28"/>
          <w:shd w:val="clear" w:color="auto" w:fill="F7F7F7"/>
        </w:rPr>
        <w:t xml:space="preserve"> довговічна, може жити до 50 років. Розвивається дуже повільно, до 10 років утворює лише один листок на рік. Зацвітає через 20—З0 років</w:t>
      </w:r>
      <w:r w:rsidRPr="00AC7EEE">
        <w:rPr>
          <w:sz w:val="28"/>
          <w:szCs w:val="28"/>
          <w:shd w:val="clear" w:color="auto" w:fill="F7F7F7"/>
          <w:lang w:val="uk-UA"/>
        </w:rPr>
        <w:t>.</w:t>
      </w:r>
      <w:r w:rsidRPr="00AC7EEE">
        <w:rPr>
          <w:sz w:val="28"/>
          <w:szCs w:val="28"/>
          <w:shd w:val="clear" w:color="auto" w:fill="F7F7F7"/>
        </w:rPr>
        <w:t xml:space="preserve"> Рослина дуже отруйна, проте є цінною лікарською сировиною для медицини</w:t>
      </w:r>
      <w:r w:rsidRPr="00AC7EEE">
        <w:rPr>
          <w:rStyle w:val="apple-converted-space"/>
          <w:sz w:val="28"/>
          <w:szCs w:val="28"/>
          <w:shd w:val="clear" w:color="auto" w:fill="F7F7F7"/>
        </w:rPr>
        <w:t> 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 xml:space="preserve">Насіння </w:t>
      </w:r>
      <w:r w:rsidRPr="00AC7EEE">
        <w:rPr>
          <w:b/>
          <w:sz w:val="28"/>
          <w:szCs w:val="28"/>
          <w:shd w:val="clear" w:color="auto" w:fill="FFFFFF"/>
          <w:lang w:val="uk-UA"/>
        </w:rPr>
        <w:t>блекоти</w:t>
      </w:r>
      <w:r w:rsidRPr="00AC7EEE">
        <w:rPr>
          <w:sz w:val="28"/>
          <w:szCs w:val="28"/>
          <w:shd w:val="clear" w:color="auto" w:fill="FFFFFF"/>
          <w:lang w:val="uk-UA"/>
        </w:rPr>
        <w:t xml:space="preserve"> </w:t>
      </w:r>
      <w:r w:rsidRPr="00AC7EEE">
        <w:rPr>
          <w:sz w:val="28"/>
          <w:szCs w:val="28"/>
          <w:shd w:val="clear" w:color="auto" w:fill="FFFFFF"/>
        </w:rPr>
        <w:t>схоже на макові. Цвіте з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b/>
          <w:bCs/>
          <w:sz w:val="28"/>
          <w:szCs w:val="28"/>
          <w:shd w:val="clear" w:color="auto" w:fill="FFFFFF"/>
        </w:rPr>
        <w:t>трав</w:t>
      </w:r>
      <w:r w:rsidRPr="00AC7EEE">
        <w:rPr>
          <w:sz w:val="28"/>
          <w:szCs w:val="28"/>
          <w:shd w:val="clear" w:color="auto" w:fill="FFFFFF"/>
        </w:rPr>
        <w:t>ня по жовтень</w:t>
      </w:r>
      <w:r w:rsidRPr="00AC7EEE">
        <w:rPr>
          <w:sz w:val="28"/>
          <w:szCs w:val="28"/>
          <w:shd w:val="clear" w:color="auto" w:fill="FFFFFF"/>
          <w:lang w:val="uk-UA"/>
        </w:rPr>
        <w:t>.Лікує зубний біль, радикуліт.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291631">
      <w:pPr>
        <w:numPr>
          <w:ilvl w:val="0"/>
          <w:numId w:val="5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shd w:val="clear" w:color="auto" w:fill="FFFFFF"/>
        </w:rPr>
        <w:t>Дурман вживають як</w:t>
      </w:r>
      <w:r w:rsidRPr="00AC7EEE">
        <w:rPr>
          <w:sz w:val="28"/>
          <w:szCs w:val="28"/>
          <w:shd w:val="clear" w:color="auto" w:fill="FFFFFF"/>
          <w:lang w:val="uk-UA"/>
        </w:rPr>
        <w:t xml:space="preserve">  </w:t>
      </w:r>
      <w:r w:rsidRPr="00AC7EEE">
        <w:rPr>
          <w:b/>
          <w:bCs/>
          <w:sz w:val="28"/>
          <w:szCs w:val="28"/>
          <w:shd w:val="clear" w:color="auto" w:fill="FFFFFF"/>
        </w:rPr>
        <w:t>засіб</w:t>
      </w:r>
      <w:r w:rsidRPr="00AC7EEE">
        <w:rPr>
          <w:rStyle w:val="apple-converted-space"/>
          <w:sz w:val="28"/>
          <w:szCs w:val="28"/>
          <w:shd w:val="clear" w:color="auto" w:fill="FFFFFF"/>
        </w:rPr>
        <w:t> </w:t>
      </w:r>
      <w:r w:rsidRPr="00AC7EEE">
        <w:rPr>
          <w:sz w:val="28"/>
          <w:szCs w:val="28"/>
          <w:shd w:val="clear" w:color="auto" w:fill="FFFFFF"/>
        </w:rPr>
        <w:t>при задишці,</w:t>
      </w:r>
      <w:r w:rsidRPr="00AC7EEE">
        <w:rPr>
          <w:sz w:val="28"/>
          <w:szCs w:val="28"/>
          <w:shd w:val="clear" w:color="auto" w:fill="FFFFFF"/>
          <w:lang w:val="uk-UA"/>
        </w:rPr>
        <w:t xml:space="preserve"> </w:t>
      </w:r>
      <w:r w:rsidRPr="00AC7EEE">
        <w:rPr>
          <w:sz w:val="28"/>
          <w:szCs w:val="28"/>
          <w:shd w:val="clear" w:color="auto" w:fill="FFFFFF"/>
        </w:rPr>
        <w:t>сильних шлунково-кишкових болях, при астматичному кашлі</w:t>
      </w:r>
      <w:r w:rsidRPr="00AC7EEE">
        <w:rPr>
          <w:sz w:val="28"/>
          <w:szCs w:val="28"/>
          <w:shd w:val="clear" w:color="auto" w:fill="FFFFFF"/>
          <w:lang w:val="uk-UA"/>
        </w:rPr>
        <w:t>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ind w:left="1098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Кріт може за одну ніч прорити тунель довжиною в 76 метрів</w:t>
      </w:r>
      <w:r w:rsidRPr="00AC7EEE">
        <w:rPr>
          <w:b/>
          <w:bCs/>
          <w:sz w:val="28"/>
          <w:szCs w:val="28"/>
          <w:shd w:val="clear" w:color="auto" w:fill="F0F0F0"/>
          <w:lang w:val="uk-UA"/>
        </w:rPr>
        <w:t>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Доросла жаба з'їдає за своє життя більше 3 тонн комарів</w:t>
      </w:r>
      <w:r w:rsidRPr="00AC7EEE">
        <w:rPr>
          <w:b/>
          <w:bCs/>
          <w:sz w:val="28"/>
          <w:szCs w:val="28"/>
          <w:shd w:val="clear" w:color="auto" w:fill="F0F0F0"/>
          <w:lang w:val="uk-UA"/>
        </w:rPr>
        <w:t>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В тілі гусіні більше м'язів, ніж в тілі людини.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Від укусів бджіл щороку гине в 3 рази більше людей, ніж від укусів гримучих змій.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Швидкість пересування равлика - близько 1,5 мм/с.</w:t>
      </w:r>
    </w:p>
    <w:p w:rsidR="00F42E34" w:rsidRPr="00AC7EEE" w:rsidRDefault="00F42E34" w:rsidP="005544DC">
      <w:pPr>
        <w:pStyle w:val="ListParagraph"/>
        <w:jc w:val="both"/>
        <w:rPr>
          <w:sz w:val="28"/>
          <w:szCs w:val="28"/>
          <w:lang w:val="uk-UA"/>
        </w:rPr>
      </w:pPr>
    </w:p>
    <w:p w:rsidR="00F42E34" w:rsidRPr="00AC7EEE" w:rsidRDefault="00F42E34" w:rsidP="00291631">
      <w:pPr>
        <w:numPr>
          <w:ilvl w:val="0"/>
          <w:numId w:val="6"/>
        </w:numPr>
        <w:jc w:val="both"/>
        <w:rPr>
          <w:sz w:val="28"/>
          <w:szCs w:val="28"/>
          <w:lang w:val="uk-UA"/>
        </w:rPr>
      </w:pPr>
      <w:r w:rsidRPr="00AC7EEE">
        <w:rPr>
          <w:b/>
          <w:bCs/>
          <w:sz w:val="28"/>
          <w:szCs w:val="28"/>
          <w:shd w:val="clear" w:color="auto" w:fill="F0F0F0"/>
        </w:rPr>
        <w:t>У метеликів смакові рецептори розташовані на нога</w:t>
      </w:r>
      <w:r w:rsidRPr="00AC7EEE">
        <w:rPr>
          <w:b/>
          <w:bCs/>
          <w:sz w:val="28"/>
          <w:szCs w:val="28"/>
          <w:shd w:val="clear" w:color="auto" w:fill="F0F0F0"/>
          <w:lang w:val="uk-UA"/>
        </w:rPr>
        <w:t>х.</w:t>
      </w: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Вчитель. В ефірі була  телепередача каналу «4 класу». Щиро дякуємо за продуктивну працю всім пошуковим групам. На цьому пряма трансляція закінчена.</w:t>
      </w:r>
    </w:p>
    <w:p w:rsidR="00F42E34" w:rsidRPr="00AC7EEE" w:rsidRDefault="00F42E34" w:rsidP="005544DC">
      <w:pPr>
        <w:jc w:val="both"/>
        <w:rPr>
          <w:b/>
          <w:sz w:val="28"/>
          <w:szCs w:val="28"/>
          <w:lang w:val="uk-UA"/>
        </w:rPr>
      </w:pPr>
      <w:r w:rsidRPr="00AC7EEE">
        <w:rPr>
          <w:b/>
          <w:sz w:val="28"/>
          <w:szCs w:val="28"/>
          <w:lang w:val="en-US"/>
        </w:rPr>
        <w:t xml:space="preserve">V. </w:t>
      </w:r>
      <w:r w:rsidRPr="00AC7EEE">
        <w:rPr>
          <w:b/>
          <w:sz w:val="28"/>
          <w:szCs w:val="28"/>
          <w:lang w:val="uk-UA"/>
        </w:rPr>
        <w:t>П</w:t>
      </w:r>
      <w:r w:rsidRPr="00AC7EEE">
        <w:rPr>
          <w:b/>
          <w:sz w:val="28"/>
          <w:szCs w:val="28"/>
          <w:lang w:val="en-US"/>
        </w:rPr>
        <w:t>ідсумок</w:t>
      </w:r>
      <w:r w:rsidRPr="00AC7EEE">
        <w:rPr>
          <w:b/>
          <w:sz w:val="28"/>
          <w:szCs w:val="28"/>
          <w:lang w:val="uk-UA"/>
        </w:rPr>
        <w:t xml:space="preserve"> уроку. Вправа « Мікрофон».</w:t>
      </w:r>
    </w:p>
    <w:p w:rsidR="00F42E34" w:rsidRPr="00AC7EEE" w:rsidRDefault="00F42E34" w:rsidP="005544DC">
      <w:pPr>
        <w:ind w:left="1785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Що нового ви дізналися?</w:t>
      </w:r>
    </w:p>
    <w:p w:rsidR="00F42E34" w:rsidRPr="00AC7EEE" w:rsidRDefault="00F42E34" w:rsidP="005544DC">
      <w:pPr>
        <w:numPr>
          <w:ilvl w:val="0"/>
          <w:numId w:val="2"/>
        </w:numPr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>Щоб переконатися в тому, що новий матеріал ви засвоїли добре, проведемо гру.</w:t>
      </w:r>
    </w:p>
    <w:p w:rsidR="00F42E34" w:rsidRPr="00AC7EEE" w:rsidRDefault="00F42E34" w:rsidP="005544DC">
      <w:pPr>
        <w:jc w:val="both"/>
        <w:rPr>
          <w:b/>
          <w:i/>
          <w:sz w:val="28"/>
          <w:szCs w:val="28"/>
          <w:lang w:val="uk-UA"/>
        </w:rPr>
      </w:pPr>
      <w:r w:rsidRPr="00AC7EEE">
        <w:rPr>
          <w:b/>
          <w:i/>
          <w:sz w:val="28"/>
          <w:szCs w:val="28"/>
          <w:lang w:val="uk-UA"/>
        </w:rPr>
        <w:t>Гра «Закінчи речення»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b/>
          <w:sz w:val="28"/>
          <w:szCs w:val="28"/>
          <w:lang w:val="uk-UA"/>
        </w:rPr>
        <w:t>Організмами-виробниками на луках є…</w:t>
      </w:r>
      <w:r w:rsidRPr="00AC7EEE">
        <w:rPr>
          <w:sz w:val="28"/>
          <w:szCs w:val="28"/>
          <w:lang w:val="uk-UA"/>
        </w:rPr>
        <w:t xml:space="preserve"> (трав’янисті рослини: голубі дзвіночки, біла королиця, різнобарвна конюшина і т.д.)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  <w:r w:rsidRPr="00AC7EEE">
        <w:rPr>
          <w:b/>
          <w:sz w:val="28"/>
          <w:szCs w:val="28"/>
          <w:lang w:val="uk-UA"/>
        </w:rPr>
        <w:t xml:space="preserve"> Організмами-споживачами на луках є</w:t>
      </w:r>
      <w:r w:rsidRPr="00AC7EEE">
        <w:rPr>
          <w:sz w:val="28"/>
          <w:szCs w:val="28"/>
          <w:lang w:val="uk-UA"/>
        </w:rPr>
        <w:t>… (комахи та дрібні тварини)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b/>
          <w:sz w:val="28"/>
          <w:szCs w:val="28"/>
          <w:lang w:val="uk-UA"/>
        </w:rPr>
        <w:t>Організмами-перетворювачами є…</w:t>
      </w:r>
      <w:r w:rsidRPr="00AC7EEE">
        <w:rPr>
          <w:sz w:val="28"/>
          <w:szCs w:val="28"/>
          <w:lang w:val="uk-UA"/>
        </w:rPr>
        <w:t xml:space="preserve"> (ґрунтові бактерії, гриби, печериці, дощовики)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b/>
          <w:sz w:val="28"/>
          <w:szCs w:val="28"/>
          <w:lang w:val="uk-UA"/>
        </w:rPr>
        <w:t>Луки – це природне угруповання, тому що…</w:t>
      </w:r>
      <w:r w:rsidRPr="00AC7EEE">
        <w:rPr>
          <w:sz w:val="28"/>
          <w:szCs w:val="28"/>
          <w:lang w:val="uk-UA"/>
        </w:rPr>
        <w:t xml:space="preserve"> (тут є живі організми, які можна поділити на три групи: організми-виробники, організми-споживачі та організми перетворювачі, для життя яких існують необхідні умови.)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  <w:r w:rsidRPr="00AC7EEE">
        <w:rPr>
          <w:sz w:val="28"/>
          <w:szCs w:val="28"/>
          <w:lang w:val="uk-UA"/>
        </w:rPr>
        <w:t xml:space="preserve"> </w:t>
      </w:r>
      <w:r w:rsidRPr="00AC7EEE">
        <w:rPr>
          <w:b/>
          <w:sz w:val="28"/>
          <w:szCs w:val="28"/>
          <w:lang w:val="uk-UA"/>
        </w:rPr>
        <w:t>Життя тварин не може існувати на луках без рослин, тому що</w:t>
      </w:r>
      <w:r w:rsidRPr="00AC7EEE">
        <w:rPr>
          <w:sz w:val="28"/>
          <w:szCs w:val="28"/>
          <w:lang w:val="uk-UA"/>
        </w:rPr>
        <w:t>… (рослини є кормом для багатьох тварин.)</w:t>
      </w:r>
    </w:p>
    <w:p w:rsidR="00F42E34" w:rsidRPr="00AC7EEE" w:rsidRDefault="00F42E34" w:rsidP="005544DC">
      <w:pPr>
        <w:numPr>
          <w:ilvl w:val="1"/>
          <w:numId w:val="2"/>
        </w:numPr>
        <w:tabs>
          <w:tab w:val="clear" w:pos="2505"/>
          <w:tab w:val="num" w:pos="0"/>
        </w:tabs>
        <w:ind w:left="120"/>
        <w:jc w:val="both"/>
        <w:rPr>
          <w:sz w:val="28"/>
          <w:szCs w:val="28"/>
          <w:lang w:val="uk-UA"/>
        </w:rPr>
      </w:pPr>
    </w:p>
    <w:p w:rsidR="00F42E34" w:rsidRPr="00AC7EEE" w:rsidRDefault="00F42E34" w:rsidP="005544DC">
      <w:pPr>
        <w:ind w:left="-240"/>
        <w:jc w:val="both"/>
        <w:rPr>
          <w:b/>
          <w:sz w:val="28"/>
          <w:szCs w:val="28"/>
        </w:rPr>
      </w:pPr>
      <w:r w:rsidRPr="00AC7EEE">
        <w:rPr>
          <w:b/>
          <w:sz w:val="28"/>
          <w:szCs w:val="28"/>
          <w:lang w:val="en-US"/>
        </w:rPr>
        <w:t>V</w:t>
      </w:r>
      <w:r w:rsidRPr="00AC7EEE">
        <w:rPr>
          <w:b/>
          <w:sz w:val="28"/>
          <w:szCs w:val="28"/>
          <w:lang w:val="uk-UA"/>
        </w:rPr>
        <w:t>І</w:t>
      </w:r>
      <w:r w:rsidRPr="00AC7EEE">
        <w:rPr>
          <w:b/>
          <w:sz w:val="28"/>
          <w:szCs w:val="28"/>
        </w:rPr>
        <w:t>. Домашнє завдання.</w:t>
      </w:r>
    </w:p>
    <w:p w:rsidR="00F42E34" w:rsidRPr="00AC7EEE" w:rsidRDefault="00F42E34" w:rsidP="005544DC">
      <w:pPr>
        <w:ind w:left="-240"/>
        <w:jc w:val="both"/>
        <w:rPr>
          <w:sz w:val="28"/>
          <w:szCs w:val="28"/>
          <w:lang w:val="en-US"/>
        </w:rPr>
      </w:pPr>
      <w:r w:rsidRPr="00AC7EEE">
        <w:rPr>
          <w:sz w:val="28"/>
          <w:szCs w:val="28"/>
          <w:lang w:val="uk-UA"/>
        </w:rPr>
        <w:t xml:space="preserve">      Опрацювати статтю з підручника « Луки – природне угруповання. Виконати практичні роботи на с. 155 і 156.</w:t>
      </w:r>
    </w:p>
    <w:p w:rsidR="00F42E34" w:rsidRPr="0066080F" w:rsidRDefault="00F42E34" w:rsidP="003358E6">
      <w:pPr>
        <w:ind w:left="-240"/>
        <w:rPr>
          <w:sz w:val="32"/>
          <w:szCs w:val="32"/>
          <w:lang w:val="en-US"/>
        </w:rPr>
      </w:pPr>
    </w:p>
    <w:p w:rsidR="00F42E34" w:rsidRDefault="00F42E34" w:rsidP="003358E6">
      <w:pPr>
        <w:rPr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>Додаток1</w:t>
      </w:r>
      <w:r>
        <w:rPr>
          <w:sz w:val="32"/>
          <w:szCs w:val="32"/>
          <w:lang w:val="uk-UA"/>
        </w:rPr>
        <w:t xml:space="preserve"> </w:t>
      </w:r>
      <w:r w:rsidRPr="004409CC">
        <w:rPr>
          <w:noProof/>
          <w:sz w:val="32"/>
          <w:szCs w:val="32"/>
        </w:rPr>
        <w:pict>
          <v:shape id="Рисунок 1" o:spid="_x0000_i1029" type="#_x0000_t75" alt="ребус2" style="width:483.75pt;height:673.5pt;visibility:visible">
            <v:imagedata r:id="rId7" o:title=""/>
          </v:shape>
        </w:pict>
      </w:r>
      <w:r w:rsidRPr="004409CC">
        <w:rPr>
          <w:noProof/>
          <w:sz w:val="32"/>
          <w:szCs w:val="32"/>
        </w:rPr>
        <w:pict>
          <v:shape id="Рисунок 2" o:spid="_x0000_i1030" type="#_x0000_t75" alt="ребус3" style="width:486pt;height:684pt;visibility:visible">
            <v:imagedata r:id="rId8" o:title=""/>
          </v:shape>
        </w:pict>
      </w:r>
      <w:r w:rsidRPr="004409CC">
        <w:rPr>
          <w:noProof/>
          <w:sz w:val="32"/>
          <w:szCs w:val="32"/>
        </w:rPr>
        <w:pict>
          <v:shape id="Рисунок 3" o:spid="_x0000_i1031" type="#_x0000_t75" alt="ребус4" style="width:483.75pt;height:669pt;visibility:visible">
            <v:imagedata r:id="rId9" o:title=""/>
          </v:shape>
        </w:pict>
      </w:r>
      <w:r w:rsidRPr="004409CC">
        <w:rPr>
          <w:noProof/>
          <w:sz w:val="32"/>
          <w:szCs w:val="32"/>
        </w:rPr>
        <w:pict>
          <v:shape id="Рисунок 4" o:spid="_x0000_i1032" type="#_x0000_t75" alt="ребус5" style="width:482.25pt;height:660pt;visibility:visible">
            <v:imagedata r:id="rId10" o:title=""/>
          </v:shape>
        </w:pict>
      </w:r>
    </w:p>
    <w:p w:rsidR="00F42E34" w:rsidRDefault="00F42E34" w:rsidP="003358E6">
      <w:pPr>
        <w:rPr>
          <w:sz w:val="32"/>
          <w:szCs w:val="32"/>
          <w:lang w:val="en-US"/>
        </w:rPr>
      </w:pPr>
      <w:r w:rsidRPr="004409CC">
        <w:rPr>
          <w:noProof/>
          <w:sz w:val="32"/>
          <w:szCs w:val="32"/>
        </w:rPr>
        <w:pict>
          <v:shape id="Рисунок 5" o:spid="_x0000_i1033" type="#_x0000_t75" alt="ребус1" style="width:486pt;height:698.25pt;visibility:visible">
            <v:imagedata r:id="rId11" o:title=""/>
          </v:shape>
        </w:pict>
      </w:r>
    </w:p>
    <w:p w:rsidR="00F42E34" w:rsidRDefault="00F42E34" w:rsidP="00C20445">
      <w:pPr>
        <w:spacing w:after="97" w:line="467" w:lineRule="atLeast"/>
        <w:rPr>
          <w:rFonts w:ascii="Arial" w:hAnsi="Arial" w:cs="Arial"/>
          <w:color w:val="161514"/>
          <w:sz w:val="27"/>
          <w:szCs w:val="27"/>
        </w:rPr>
      </w:pPr>
      <w:r>
        <w:rPr>
          <w:rFonts w:ascii="Arial" w:hAnsi="Arial" w:cs="Arial"/>
          <w:color w:val="161514"/>
          <w:sz w:val="27"/>
          <w:szCs w:val="27"/>
        </w:rPr>
        <w:t> </w:t>
      </w:r>
    </w:p>
    <w:p w:rsidR="00F42E34" w:rsidRPr="00A14262" w:rsidRDefault="00F42E34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</w:t>
      </w:r>
    </w:p>
    <w:sectPr w:rsidR="00F42E34" w:rsidRPr="00A14262" w:rsidSect="006E2F78">
      <w:footerReference w:type="even" r:id="rId12"/>
      <w:footerReference w:type="default" r:id="rId13"/>
      <w:pgSz w:w="11906" w:h="16838" w:code="9"/>
      <w:pgMar w:top="1134" w:right="851" w:bottom="1134" w:left="13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2E34" w:rsidRDefault="00F42E34" w:rsidP="00EB0EDF">
      <w:r>
        <w:separator/>
      </w:r>
    </w:p>
  </w:endnote>
  <w:endnote w:type="continuationSeparator" w:id="0">
    <w:p w:rsidR="00F42E34" w:rsidRDefault="00F42E34" w:rsidP="00EB0E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E34" w:rsidRDefault="00F42E34" w:rsidP="00754A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42E34" w:rsidRDefault="00F42E34" w:rsidP="0017631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E34" w:rsidRDefault="00F42E34" w:rsidP="00754A3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42E34" w:rsidRPr="001F1EED" w:rsidRDefault="00F42E34" w:rsidP="0017631D">
    <w:pPr>
      <w:pStyle w:val="Footer"/>
      <w:ind w:right="360"/>
      <w:rPr>
        <w:lang w:val="uk-UA"/>
      </w:rPr>
    </w:pPr>
    <w:r>
      <w:rPr>
        <w:lang w:val="uk-UA"/>
      </w:rPr>
      <w:t>ЗШ «Первоцвіт», О.Плесак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2E34" w:rsidRDefault="00F42E34" w:rsidP="00EB0EDF">
      <w:r>
        <w:separator/>
      </w:r>
    </w:p>
  </w:footnote>
  <w:footnote w:type="continuationSeparator" w:id="0">
    <w:p w:rsidR="00F42E34" w:rsidRDefault="00F42E34" w:rsidP="00EB0E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5pt;height:10.5pt" o:bullet="t">
        <v:imagedata r:id="rId1" o:title=""/>
      </v:shape>
    </w:pict>
  </w:numPicBullet>
  <w:abstractNum w:abstractNumId="0">
    <w:nsid w:val="008C26A2"/>
    <w:multiLevelType w:val="hybridMultilevel"/>
    <w:tmpl w:val="C45EC6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4611C7A"/>
    <w:multiLevelType w:val="hybridMultilevel"/>
    <w:tmpl w:val="DA080B7E"/>
    <w:lvl w:ilvl="0" w:tplc="04190001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8" w:hanging="360"/>
      </w:pPr>
      <w:rPr>
        <w:rFonts w:ascii="Wingdings" w:hAnsi="Wingdings" w:hint="default"/>
      </w:rPr>
    </w:lvl>
  </w:abstractNum>
  <w:abstractNum w:abstractNumId="2">
    <w:nsid w:val="04A71C4B"/>
    <w:multiLevelType w:val="hybridMultilevel"/>
    <w:tmpl w:val="4B346AE4"/>
    <w:lvl w:ilvl="0" w:tplc="0419000D">
      <w:start w:val="1"/>
      <w:numFmt w:val="bullet"/>
      <w:lvlText w:val=""/>
      <w:lvlJc w:val="left"/>
      <w:pPr>
        <w:ind w:left="10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3">
    <w:nsid w:val="04BF465C"/>
    <w:multiLevelType w:val="hybridMultilevel"/>
    <w:tmpl w:val="13A87A3C"/>
    <w:lvl w:ilvl="0" w:tplc="0422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0FE079B"/>
    <w:multiLevelType w:val="hybridMultilevel"/>
    <w:tmpl w:val="D6F27E5C"/>
    <w:lvl w:ilvl="0" w:tplc="0422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>
    <w:nsid w:val="165738BB"/>
    <w:multiLevelType w:val="hybridMultilevel"/>
    <w:tmpl w:val="647A24D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2D0E83"/>
    <w:multiLevelType w:val="hybridMultilevel"/>
    <w:tmpl w:val="DD2A38E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78068E"/>
    <w:multiLevelType w:val="hybridMultilevel"/>
    <w:tmpl w:val="ABB23BC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1A86033"/>
    <w:multiLevelType w:val="hybridMultilevel"/>
    <w:tmpl w:val="F7C00C72"/>
    <w:lvl w:ilvl="0" w:tplc="9C666EE6">
      <w:start w:val="1"/>
      <w:numFmt w:val="decimal"/>
      <w:lvlText w:val="%1."/>
      <w:lvlJc w:val="left"/>
      <w:pPr>
        <w:ind w:left="435" w:hanging="360"/>
      </w:pPr>
      <w:rPr>
        <w:rFonts w:ascii="Tahoma" w:hAnsi="Tahoma" w:cs="Tahoma" w:hint="default"/>
        <w:color w:val="424242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9">
    <w:nsid w:val="236E7AA6"/>
    <w:multiLevelType w:val="hybridMultilevel"/>
    <w:tmpl w:val="4FACE03E"/>
    <w:lvl w:ilvl="0" w:tplc="0419000D">
      <w:start w:val="1"/>
      <w:numFmt w:val="bullet"/>
      <w:lvlText w:val=""/>
      <w:lvlJc w:val="left"/>
      <w:pPr>
        <w:ind w:left="109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10">
    <w:nsid w:val="2A8C7BD5"/>
    <w:multiLevelType w:val="hybridMultilevel"/>
    <w:tmpl w:val="030E9AB0"/>
    <w:lvl w:ilvl="0" w:tplc="1526C1E6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505"/>
        </w:tabs>
        <w:ind w:left="2505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11">
    <w:nsid w:val="2B047F8C"/>
    <w:multiLevelType w:val="hybridMultilevel"/>
    <w:tmpl w:val="C45EC6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BC137E7"/>
    <w:multiLevelType w:val="hybridMultilevel"/>
    <w:tmpl w:val="AF3E57D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DF45AB"/>
    <w:multiLevelType w:val="hybridMultilevel"/>
    <w:tmpl w:val="EB98AB58"/>
    <w:lvl w:ilvl="0" w:tplc="0422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A327F4"/>
    <w:multiLevelType w:val="singleLevel"/>
    <w:tmpl w:val="C840CAC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5">
    <w:nsid w:val="43D206B2"/>
    <w:multiLevelType w:val="hybridMultilevel"/>
    <w:tmpl w:val="6C5CA6C4"/>
    <w:lvl w:ilvl="0" w:tplc="0422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584E7F83"/>
    <w:multiLevelType w:val="hybridMultilevel"/>
    <w:tmpl w:val="53F2C744"/>
    <w:lvl w:ilvl="0" w:tplc="0422000B">
      <w:start w:val="1"/>
      <w:numFmt w:val="bullet"/>
      <w:lvlText w:val=""/>
      <w:lvlJc w:val="left"/>
      <w:pPr>
        <w:ind w:left="102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745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46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8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05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2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4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65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785" w:hanging="360"/>
      </w:pPr>
      <w:rPr>
        <w:rFonts w:ascii="Wingdings" w:hAnsi="Wingdings" w:hint="default"/>
      </w:rPr>
    </w:lvl>
  </w:abstractNum>
  <w:abstractNum w:abstractNumId="17">
    <w:nsid w:val="5B8E1BF2"/>
    <w:multiLevelType w:val="hybridMultilevel"/>
    <w:tmpl w:val="79AAD9B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C11716"/>
    <w:multiLevelType w:val="hybridMultilevel"/>
    <w:tmpl w:val="BCF48A42"/>
    <w:lvl w:ilvl="0" w:tplc="C2921520">
      <w:start w:val="1"/>
      <w:numFmt w:val="bullet"/>
      <w:lvlText w:val="-"/>
      <w:lvlJc w:val="left"/>
      <w:pPr>
        <w:ind w:left="171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9">
    <w:nsid w:val="5F2F5E0A"/>
    <w:multiLevelType w:val="hybridMultilevel"/>
    <w:tmpl w:val="AA2E147A"/>
    <w:lvl w:ilvl="0" w:tplc="0419000F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92"/>
        </w:tabs>
        <w:ind w:left="169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12"/>
        </w:tabs>
        <w:ind w:left="241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2"/>
        </w:tabs>
        <w:ind w:left="313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52"/>
        </w:tabs>
        <w:ind w:left="385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72"/>
        </w:tabs>
        <w:ind w:left="457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92"/>
        </w:tabs>
        <w:ind w:left="529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12"/>
        </w:tabs>
        <w:ind w:left="601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32"/>
        </w:tabs>
        <w:ind w:left="6732" w:hanging="180"/>
      </w:pPr>
      <w:rPr>
        <w:rFonts w:cs="Times New Roman"/>
      </w:rPr>
    </w:lvl>
  </w:abstractNum>
  <w:abstractNum w:abstractNumId="20">
    <w:nsid w:val="67E768D2"/>
    <w:multiLevelType w:val="hybridMultilevel"/>
    <w:tmpl w:val="0C1276F6"/>
    <w:lvl w:ilvl="0" w:tplc="EB2A41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614ADA"/>
    <w:multiLevelType w:val="hybridMultilevel"/>
    <w:tmpl w:val="A41094EC"/>
    <w:lvl w:ilvl="0" w:tplc="0422000B">
      <w:start w:val="1"/>
      <w:numFmt w:val="bullet"/>
      <w:lvlText w:val=""/>
      <w:lvlJc w:val="left"/>
      <w:pPr>
        <w:ind w:left="2496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22">
    <w:nsid w:val="71156FDE"/>
    <w:multiLevelType w:val="hybridMultilevel"/>
    <w:tmpl w:val="E692089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7C727D"/>
    <w:multiLevelType w:val="hybridMultilevel"/>
    <w:tmpl w:val="D22C85D6"/>
    <w:lvl w:ilvl="0" w:tplc="D07E0096"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24">
    <w:nsid w:val="76C40BA8"/>
    <w:multiLevelType w:val="hybridMultilevel"/>
    <w:tmpl w:val="C45EC666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7AB2E8C"/>
    <w:multiLevelType w:val="hybridMultilevel"/>
    <w:tmpl w:val="D1880ACC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9"/>
  </w:num>
  <w:num w:numId="4">
    <w:abstractNumId w:val="1"/>
  </w:num>
  <w:num w:numId="5">
    <w:abstractNumId w:val="9"/>
  </w:num>
  <w:num w:numId="6">
    <w:abstractNumId w:val="2"/>
  </w:num>
  <w:num w:numId="7">
    <w:abstractNumId w:val="14"/>
  </w:num>
  <w:num w:numId="8">
    <w:abstractNumId w:val="8"/>
  </w:num>
  <w:num w:numId="9">
    <w:abstractNumId w:val="7"/>
  </w:num>
  <w:num w:numId="10">
    <w:abstractNumId w:val="24"/>
  </w:num>
  <w:num w:numId="11">
    <w:abstractNumId w:val="18"/>
  </w:num>
  <w:num w:numId="12">
    <w:abstractNumId w:val="6"/>
  </w:num>
  <w:num w:numId="13">
    <w:abstractNumId w:val="20"/>
  </w:num>
  <w:num w:numId="14">
    <w:abstractNumId w:val="0"/>
  </w:num>
  <w:num w:numId="15">
    <w:abstractNumId w:val="15"/>
  </w:num>
  <w:num w:numId="16">
    <w:abstractNumId w:val="12"/>
  </w:num>
  <w:num w:numId="17">
    <w:abstractNumId w:val="4"/>
  </w:num>
  <w:num w:numId="18">
    <w:abstractNumId w:val="21"/>
  </w:num>
  <w:num w:numId="19">
    <w:abstractNumId w:val="16"/>
  </w:num>
  <w:num w:numId="20">
    <w:abstractNumId w:val="22"/>
  </w:num>
  <w:num w:numId="21">
    <w:abstractNumId w:val="13"/>
  </w:num>
  <w:num w:numId="22">
    <w:abstractNumId w:val="17"/>
  </w:num>
  <w:num w:numId="23">
    <w:abstractNumId w:val="25"/>
  </w:num>
  <w:num w:numId="24">
    <w:abstractNumId w:val="11"/>
  </w:num>
  <w:num w:numId="25">
    <w:abstractNumId w:val="3"/>
  </w:num>
  <w:num w:numId="2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58E6"/>
    <w:rsid w:val="00041F6D"/>
    <w:rsid w:val="0006419A"/>
    <w:rsid w:val="00085CED"/>
    <w:rsid w:val="000B00BD"/>
    <w:rsid w:val="0017631D"/>
    <w:rsid w:val="001A3A38"/>
    <w:rsid w:val="001F1EED"/>
    <w:rsid w:val="002161FF"/>
    <w:rsid w:val="00230CFC"/>
    <w:rsid w:val="00291631"/>
    <w:rsid w:val="002D6807"/>
    <w:rsid w:val="003358E6"/>
    <w:rsid w:val="003A1005"/>
    <w:rsid w:val="003A1C2D"/>
    <w:rsid w:val="004409CC"/>
    <w:rsid w:val="00453DC4"/>
    <w:rsid w:val="004D74E4"/>
    <w:rsid w:val="005544DC"/>
    <w:rsid w:val="006271AB"/>
    <w:rsid w:val="0065057D"/>
    <w:rsid w:val="0066080F"/>
    <w:rsid w:val="006C7C18"/>
    <w:rsid w:val="006D0F53"/>
    <w:rsid w:val="006E2F78"/>
    <w:rsid w:val="006F38C8"/>
    <w:rsid w:val="00754A3D"/>
    <w:rsid w:val="007B75B3"/>
    <w:rsid w:val="00801DD6"/>
    <w:rsid w:val="008B15B7"/>
    <w:rsid w:val="0091728B"/>
    <w:rsid w:val="00946F6B"/>
    <w:rsid w:val="0096757A"/>
    <w:rsid w:val="00A05EEC"/>
    <w:rsid w:val="00A129BE"/>
    <w:rsid w:val="00A14262"/>
    <w:rsid w:val="00A51F43"/>
    <w:rsid w:val="00A92C81"/>
    <w:rsid w:val="00AA1FB9"/>
    <w:rsid w:val="00AB08F7"/>
    <w:rsid w:val="00AC0199"/>
    <w:rsid w:val="00AC7EEE"/>
    <w:rsid w:val="00AD4D7B"/>
    <w:rsid w:val="00AF3280"/>
    <w:rsid w:val="00BB21D8"/>
    <w:rsid w:val="00BD4B69"/>
    <w:rsid w:val="00C10F19"/>
    <w:rsid w:val="00C16630"/>
    <w:rsid w:val="00C20445"/>
    <w:rsid w:val="00C45975"/>
    <w:rsid w:val="00C62F18"/>
    <w:rsid w:val="00C97D61"/>
    <w:rsid w:val="00CC5DAF"/>
    <w:rsid w:val="00D03545"/>
    <w:rsid w:val="00D60C4B"/>
    <w:rsid w:val="00D963B7"/>
    <w:rsid w:val="00DC4A4F"/>
    <w:rsid w:val="00EB0EDF"/>
    <w:rsid w:val="00EE0E35"/>
    <w:rsid w:val="00F108D0"/>
    <w:rsid w:val="00F42E34"/>
    <w:rsid w:val="00FC6F1E"/>
    <w:rsid w:val="00FE6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8E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3358E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358E6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3358E6"/>
    <w:rPr>
      <w:rFonts w:cs="Times New Roman"/>
    </w:rPr>
  </w:style>
  <w:style w:type="paragraph" w:styleId="ListParagraph">
    <w:name w:val="List Paragraph"/>
    <w:basedOn w:val="Normal"/>
    <w:uiPriority w:val="99"/>
    <w:qFormat/>
    <w:rsid w:val="003358E6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rsid w:val="00335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358E6"/>
    <w:rPr>
      <w:rFonts w:ascii="Tahoma" w:hAnsi="Tahoma" w:cs="Tahoma"/>
      <w:sz w:val="16"/>
      <w:szCs w:val="16"/>
      <w:lang w:eastAsia="ru-RU"/>
    </w:rPr>
  </w:style>
  <w:style w:type="paragraph" w:customStyle="1" w:styleId="urok">
    <w:name w:val="urok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character" w:customStyle="1" w:styleId="bold">
    <w:name w:val="bold"/>
    <w:basedOn w:val="DefaultParagraphFont"/>
    <w:uiPriority w:val="99"/>
    <w:rsid w:val="00C20445"/>
    <w:rPr>
      <w:rFonts w:cs="Times New Roman"/>
    </w:rPr>
  </w:style>
  <w:style w:type="paragraph" w:customStyle="1" w:styleId="meta">
    <w:name w:val="meta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character" w:customStyle="1" w:styleId="apple-converted-space">
    <w:name w:val="apple-converted-space"/>
    <w:basedOn w:val="DefaultParagraphFont"/>
    <w:uiPriority w:val="99"/>
    <w:rsid w:val="00C20445"/>
    <w:rPr>
      <w:rFonts w:cs="Times New Roman"/>
    </w:rPr>
  </w:style>
  <w:style w:type="paragraph" w:customStyle="1" w:styleId="etap">
    <w:name w:val="etap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paragraph" w:customStyle="1" w:styleId="etappodp">
    <w:name w:val="etappodp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paragraph" w:customStyle="1" w:styleId="text">
    <w:name w:val="text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paragraph" w:customStyle="1" w:styleId="textspis">
    <w:name w:val="textspis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character" w:customStyle="1" w:styleId="1">
    <w:name w:val="1"/>
    <w:basedOn w:val="DefaultParagraphFont"/>
    <w:uiPriority w:val="99"/>
    <w:rsid w:val="00C20445"/>
    <w:rPr>
      <w:rFonts w:cs="Times New Roman"/>
    </w:rPr>
  </w:style>
  <w:style w:type="character" w:customStyle="1" w:styleId="under">
    <w:name w:val="under"/>
    <w:basedOn w:val="DefaultParagraphFont"/>
    <w:uiPriority w:val="99"/>
    <w:rsid w:val="00C20445"/>
    <w:rPr>
      <w:rFonts w:cs="Times New Roman"/>
    </w:rPr>
  </w:style>
  <w:style w:type="paragraph" w:customStyle="1" w:styleId="textspisur2">
    <w:name w:val="textspisur2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paragraph" w:customStyle="1" w:styleId="a">
    <w:name w:val="a"/>
    <w:basedOn w:val="Normal"/>
    <w:uiPriority w:val="99"/>
    <w:rsid w:val="00C20445"/>
    <w:pPr>
      <w:spacing w:before="100" w:beforeAutospacing="1" w:after="100" w:afterAutospacing="1"/>
    </w:pPr>
    <w:rPr>
      <w:lang w:val="uk-UA" w:eastAsia="uk-UA"/>
    </w:rPr>
  </w:style>
  <w:style w:type="character" w:customStyle="1" w:styleId="7">
    <w:name w:val="7"/>
    <w:basedOn w:val="DefaultParagraphFont"/>
    <w:uiPriority w:val="99"/>
    <w:rsid w:val="002D6807"/>
    <w:rPr>
      <w:rFonts w:cs="Times New Roman"/>
    </w:rPr>
  </w:style>
  <w:style w:type="character" w:customStyle="1" w:styleId="70">
    <w:name w:val="70"/>
    <w:basedOn w:val="DefaultParagraphFont"/>
    <w:uiPriority w:val="99"/>
    <w:rsid w:val="002D6807"/>
    <w:rPr>
      <w:rFonts w:cs="Times New Roman"/>
    </w:rPr>
  </w:style>
  <w:style w:type="table" w:styleId="TableGrid">
    <w:name w:val="Table Grid"/>
    <w:basedOn w:val="TableNormal"/>
    <w:uiPriority w:val="99"/>
    <w:rsid w:val="007B75B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rsid w:val="002161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2161FF"/>
    <w:rPr>
      <w:rFonts w:ascii="Courier New" w:hAnsi="Courier New" w:cs="Courier New"/>
      <w:sz w:val="20"/>
      <w:szCs w:val="20"/>
      <w:lang w:val="uk-UA" w:eastAsia="uk-UA"/>
    </w:rPr>
  </w:style>
  <w:style w:type="paragraph" w:styleId="NormalWeb">
    <w:name w:val="Normal (Web)"/>
    <w:basedOn w:val="Normal"/>
    <w:uiPriority w:val="99"/>
    <w:semiHidden/>
    <w:rsid w:val="00FC6F1E"/>
    <w:pPr>
      <w:spacing w:before="100" w:beforeAutospacing="1" w:after="100" w:afterAutospacing="1"/>
    </w:pPr>
    <w:rPr>
      <w:lang w:val="uk-UA" w:eastAsia="uk-UA"/>
    </w:rPr>
  </w:style>
  <w:style w:type="character" w:styleId="Strong">
    <w:name w:val="Strong"/>
    <w:basedOn w:val="DefaultParagraphFont"/>
    <w:uiPriority w:val="99"/>
    <w:qFormat/>
    <w:rsid w:val="00801DD6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C10F19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AB08F7"/>
    <w:rPr>
      <w:rFonts w:cs="Times New Roman"/>
      <w:i/>
      <w:iCs/>
    </w:rPr>
  </w:style>
  <w:style w:type="paragraph" w:styleId="Header">
    <w:name w:val="header"/>
    <w:basedOn w:val="Normal"/>
    <w:link w:val="HeaderChar"/>
    <w:uiPriority w:val="99"/>
    <w:rsid w:val="001F1EE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32D9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556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0138">
          <w:marLeft w:val="0"/>
          <w:marRight w:val="0"/>
          <w:marTop w:val="0"/>
          <w:marBottom w:val="1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56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490</TotalTime>
  <Pages>13</Pages>
  <Words>1685</Words>
  <Characters>9610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Comp</cp:lastModifiedBy>
  <cp:revision>12</cp:revision>
  <cp:lastPrinted>2014-03-17T06:17:00Z</cp:lastPrinted>
  <dcterms:created xsi:type="dcterms:W3CDTF">2013-10-30T18:46:00Z</dcterms:created>
  <dcterms:modified xsi:type="dcterms:W3CDTF">2014-03-25T07:23:00Z</dcterms:modified>
</cp:coreProperties>
</file>